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page" w:horzAnchor="page" w:tblpX="2172" w:tblpY="3065"/>
        <w:tblW w:w="9142" w:type="dxa"/>
        <w:tblLayout w:type="fixed"/>
        <w:tblCellMar>
          <w:left w:w="70" w:type="dxa"/>
          <w:right w:w="70" w:type="dxa"/>
        </w:tblCellMar>
        <w:tblLook w:val="0000" w:firstRow="0" w:lastRow="0" w:firstColumn="0" w:lastColumn="0" w:noHBand="0" w:noVBand="0"/>
      </w:tblPr>
      <w:tblGrid>
        <w:gridCol w:w="9142"/>
      </w:tblGrid>
      <w:tr w:rsidR="00C36719" w:rsidRPr="00E20A82">
        <w:trPr>
          <w:cantSplit/>
          <w:trHeight w:hRule="exact" w:val="8219"/>
        </w:trPr>
        <w:tc>
          <w:tcPr>
            <w:tcW w:w="9142" w:type="dxa"/>
          </w:tcPr>
          <w:p w:rsidR="00C36719" w:rsidRPr="00E11C0C" w:rsidRDefault="00C36719" w:rsidP="00C36719">
            <w:pPr>
              <w:spacing w:after="360"/>
              <w:rPr>
                <w:sz w:val="28"/>
                <w:szCs w:val="28"/>
                <w:lang w:val="nn-NO"/>
              </w:rPr>
            </w:pPr>
            <w:bookmarkStart w:id="0" w:name="TittelForside"/>
            <w:r w:rsidRPr="00E11C0C">
              <w:rPr>
                <w:rStyle w:val="RapportTxtTegn"/>
                <w:szCs w:val="44"/>
                <w:lang w:val="nn-NO"/>
              </w:rPr>
              <w:t>Bioforsk Rapport</w:t>
            </w:r>
            <w:r w:rsidRPr="00E11C0C">
              <w:rPr>
                <w:lang w:val="nn-NO"/>
              </w:rPr>
              <w:br/>
            </w:r>
            <w:r w:rsidRPr="00E11C0C">
              <w:rPr>
                <w:rStyle w:val="RapportNrTegn"/>
                <w:lang w:val="nn-NO"/>
              </w:rPr>
              <w:t xml:space="preserve">Vol. </w:t>
            </w:r>
            <w:r w:rsidR="00F85E6B" w:rsidRPr="00F85E6B">
              <w:rPr>
                <w:rStyle w:val="RapportNrTegn"/>
                <w:lang w:val="nn-NO"/>
              </w:rPr>
              <w:t>10(66) 2015</w:t>
            </w:r>
          </w:p>
          <w:bookmarkEnd w:id="0"/>
          <w:p w:rsidR="00C36719" w:rsidRPr="00BB6527" w:rsidRDefault="00E20A82" w:rsidP="001C537B">
            <w:pPr>
              <w:pStyle w:val="Prosjekttittel"/>
              <w:framePr w:hSpace="0" w:wrap="auto" w:vAnchor="margin" w:hAnchor="text" w:xAlign="left" w:yAlign="inline"/>
            </w:pPr>
            <w:r>
              <w:t>Erosjonssikring av en parsell av Hæra i Trøgstad</w:t>
            </w:r>
          </w:p>
          <w:p w:rsidR="00C36719" w:rsidRPr="00734E6E" w:rsidRDefault="00C36719" w:rsidP="00734E6E">
            <w:pPr>
              <w:pStyle w:val="Undertittel"/>
              <w:framePr w:hSpace="0" w:wrap="auto" w:vAnchor="margin" w:hAnchor="text" w:xAlign="left" w:yAlign="inline"/>
            </w:pPr>
          </w:p>
          <w:p w:rsidR="00C36719" w:rsidRPr="00E20A82" w:rsidRDefault="00E20A82" w:rsidP="00C36719">
            <w:pPr>
              <w:pStyle w:val="Forfattere"/>
              <w:rPr>
                <w:lang w:val="nn-NO"/>
              </w:rPr>
            </w:pPr>
            <w:r w:rsidRPr="00E20A82">
              <w:rPr>
                <w:lang w:val="nn-NO"/>
              </w:rPr>
              <w:t>Atle Hauge</w:t>
            </w:r>
            <w:r w:rsidR="001A76C3">
              <w:rPr>
                <w:lang w:val="nn-NO"/>
              </w:rPr>
              <w:t>, Robert Barneveld</w:t>
            </w:r>
          </w:p>
          <w:p w:rsidR="00C36719" w:rsidRPr="00E20A82" w:rsidRDefault="00C36719" w:rsidP="00E20A82">
            <w:pPr>
              <w:pStyle w:val="Senternavn1"/>
              <w:rPr>
                <w:szCs w:val="24"/>
                <w:lang w:val="nn-NO"/>
              </w:rPr>
            </w:pPr>
            <w:r w:rsidRPr="00E20A82">
              <w:rPr>
                <w:szCs w:val="24"/>
                <w:lang w:val="nn-NO"/>
              </w:rPr>
              <w:t xml:space="preserve">Bioforsk </w:t>
            </w:r>
            <w:r w:rsidR="00E20A82" w:rsidRPr="00E20A82">
              <w:rPr>
                <w:lang w:val="nn-NO"/>
              </w:rPr>
              <w:t>Jord og miljø</w:t>
            </w:r>
          </w:p>
        </w:tc>
      </w:tr>
    </w:tbl>
    <w:p w:rsidR="003C2BAA" w:rsidRPr="00E20A82" w:rsidRDefault="003C2BAA">
      <w:pPr>
        <w:rPr>
          <w:lang w:val="nn-NO"/>
        </w:rPr>
        <w:sectPr w:rsidR="003C2BAA" w:rsidRPr="00E20A82" w:rsidSect="00DF1ADD">
          <w:footerReference w:type="even" r:id="rId8"/>
          <w:footerReference w:type="default" r:id="rId9"/>
          <w:pgSz w:w="11906" w:h="16838" w:code="9"/>
          <w:pgMar w:top="1134" w:right="851" w:bottom="454" w:left="1701" w:header="567" w:footer="567" w:gutter="0"/>
          <w:cols w:space="708"/>
          <w:titlePg/>
        </w:sectPr>
      </w:pPr>
    </w:p>
    <w:p w:rsidR="008B79AD" w:rsidRPr="00E20A82" w:rsidRDefault="0054732A">
      <w:pPr>
        <w:rPr>
          <w:rFonts w:ascii="Trebuchet MS" w:hAnsi="Trebuchet MS"/>
          <w:lang w:val="nn-NO"/>
        </w:rPr>
      </w:pPr>
      <w:r>
        <w:rPr>
          <w:noProof/>
          <w:lang w:eastAsia="nb-NO"/>
        </w:rPr>
        <w:lastRenderedPageBreak/>
        <w:drawing>
          <wp:anchor distT="0" distB="0" distL="114300" distR="114300" simplePos="0" relativeHeight="251660800" behindDoc="0" locked="0" layoutInCell="1" allowOverlap="1" wp14:anchorId="1E3448DD" wp14:editId="56DBFC28">
            <wp:simplePos x="0" y="0"/>
            <wp:positionH relativeFrom="column">
              <wp:posOffset>4123690</wp:posOffset>
            </wp:positionH>
            <wp:positionV relativeFrom="paragraph">
              <wp:posOffset>-321310</wp:posOffset>
            </wp:positionV>
            <wp:extent cx="1591310" cy="928370"/>
            <wp:effectExtent l="0" t="0" r="8890" b="5080"/>
            <wp:wrapTopAndBottom/>
            <wp:docPr id="56" name="Bilde 56" descr="Biforsk_logo_f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iforsk_logo_f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1310" cy="928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6EF2" w:rsidRPr="00E20A82" w:rsidRDefault="00E20DBB">
      <w:pPr>
        <w:rPr>
          <w:rFonts w:ascii="Trebuchet MS" w:hAnsi="Trebuchet MS"/>
          <w:lang w:val="nn-NO"/>
        </w:rPr>
      </w:pPr>
      <w:r>
        <w:rPr>
          <w:noProof/>
          <w:color w:val="CCCC00"/>
          <w:sz w:val="48"/>
          <w:szCs w:val="44"/>
          <w:lang w:eastAsia="nb-NO"/>
        </w:rPr>
        <mc:AlternateContent>
          <mc:Choice Requires="wps">
            <w:drawing>
              <wp:anchor distT="0" distB="0" distL="114300" distR="114300" simplePos="0" relativeHeight="251657728" behindDoc="0" locked="0" layoutInCell="1" allowOverlap="1" wp14:anchorId="02A4F545" wp14:editId="0D6200C2">
                <wp:simplePos x="0" y="0"/>
                <wp:positionH relativeFrom="column">
                  <wp:posOffset>7835264</wp:posOffset>
                </wp:positionH>
                <wp:positionV relativeFrom="paragraph">
                  <wp:posOffset>6106795</wp:posOffset>
                </wp:positionV>
                <wp:extent cx="238125" cy="631190"/>
                <wp:effectExtent l="0" t="0" r="28575" b="16510"/>
                <wp:wrapNone/>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631190"/>
                        </a:xfrm>
                        <a:prstGeom prst="rect">
                          <a:avLst/>
                        </a:prstGeom>
                        <a:solidFill>
                          <a:srgbClr val="FFFFFF"/>
                        </a:solidFill>
                        <a:ln w="9525">
                          <a:solidFill>
                            <a:srgbClr val="FFFF00"/>
                          </a:solidFill>
                          <a:miter lim="800000"/>
                          <a:headEnd/>
                          <a:tailEnd/>
                        </a:ln>
                      </wps:spPr>
                      <wps:txbx>
                        <w:txbxContent>
                          <w:p w:rsidR="001B3273" w:rsidRPr="001B3273" w:rsidRDefault="001B3273">
                            <w:pPr>
                              <w:rPr>
                                <w:rFonts w:ascii="Trebuchet MS" w:hAnsi="Trebuchet MS"/>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26" type="#_x0000_t202" style="position:absolute;margin-left:616.95pt;margin-top:480.85pt;width:18.75pt;height:49.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" strokecolor="yellow">
                <v:textbox>
                  <w:txbxContent>
                    <w:p w:rsidR="001B3273" w:rsidRPr="001B3273" w:rsidRDefault="001B3273">
                      <w:pPr>
                        <w:rPr>
                          <w:rFonts w:ascii="Trebuchet MS" w:hAnsi="Trebuchet MS"/>
                          <w:sz w:val="20"/>
                        </w:rPr>
                      </w:pPr>
                    </w:p>
                  </w:txbxContent>
                </v:textbox>
              </v:shape>
            </w:pict>
          </mc:Fallback>
        </mc:AlternateContent>
      </w:r>
      <w:r w:rsidR="0054732A">
        <w:rPr>
          <w:rFonts w:ascii="Trebuchet MS" w:hAnsi="Trebuchet MS"/>
          <w:noProof/>
          <w:color w:val="CCCC00"/>
          <w:sz w:val="48"/>
          <w:szCs w:val="44"/>
          <w:lang w:eastAsia="nb-NO"/>
        </w:rPr>
        <mc:AlternateContent>
          <mc:Choice Requires="wpg">
            <w:drawing>
              <wp:anchor distT="0" distB="0" distL="114300" distR="114300" simplePos="0" relativeHeight="251656704" behindDoc="0" locked="0" layoutInCell="1" allowOverlap="1">
                <wp:simplePos x="0" y="0"/>
                <wp:positionH relativeFrom="column">
                  <wp:posOffset>-923925</wp:posOffset>
                </wp:positionH>
                <wp:positionV relativeFrom="paragraph">
                  <wp:posOffset>5981065</wp:posOffset>
                </wp:positionV>
                <wp:extent cx="7203440" cy="2846705"/>
                <wp:effectExtent l="0" t="0" r="0" b="0"/>
                <wp:wrapNone/>
                <wp:docPr id="19"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2846705"/>
                          <a:chOff x="284" y="527"/>
                          <a:chExt cx="11344" cy="4483"/>
                        </a:xfrm>
                      </wpg:grpSpPr>
                      <wpg:grpSp>
                        <wpg:cNvPr id="20" name="Group 44"/>
                        <wpg:cNvGrpSpPr>
                          <a:grpSpLocks/>
                        </wpg:cNvGrpSpPr>
                        <wpg:grpSpPr bwMode="auto">
                          <a:xfrm>
                            <a:off x="284" y="697"/>
                            <a:ext cx="11344" cy="4313"/>
                            <a:chOff x="284" y="157"/>
                            <a:chExt cx="11344" cy="4313"/>
                          </a:xfrm>
                        </wpg:grpSpPr>
                        <pic:pic xmlns:pic="http://schemas.openxmlformats.org/drawingml/2006/picture">
                          <pic:nvPicPr>
                            <pic:cNvPr id="21" name="Picture 45" descr="bf_ill_vann_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84" y="214"/>
                              <a:ext cx="11344" cy="4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Text Box 46"/>
                          <wps:cNvSpPr txBox="1">
                            <a:spLocks noChangeArrowheads="1"/>
                          </wps:cNvSpPr>
                          <wps:spPr bwMode="auto">
                            <a:xfrm>
                              <a:off x="629" y="157"/>
                              <a:ext cx="900"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41CA1" w:rsidRDefault="00A41CA1" w:rsidP="00A41CA1">
                                <w:pPr>
                                  <w:rPr>
                                    <w:rFonts w:ascii="Trebuchet MS" w:hAnsi="Trebuchet MS"/>
                                    <w:color w:val="FFFFFF"/>
                                    <w:sz w:val="48"/>
                                  </w:rPr>
                                </w:pPr>
                                <w:r>
                                  <w:rPr>
                                    <w:rFonts w:ascii="Trebuchet MS" w:hAnsi="Trebuchet MS"/>
                                    <w:color w:val="FFFFFF"/>
                                    <w:sz w:val="48"/>
                                  </w:rPr>
                                  <w:t>www.bioforsk.no</w:t>
                                </w:r>
                              </w:p>
                            </w:txbxContent>
                          </wps:txbx>
                          <wps:bodyPr rot="0" vert="vert270" wrap="square" lIns="91440" tIns="45720" rIns="91440" bIns="45720" anchor="t" anchorCtr="0" upright="1">
                            <a:noAutofit/>
                          </wps:bodyPr>
                        </wps:wsp>
                      </wpg:grpSp>
                      <pic:pic xmlns:pic="http://schemas.openxmlformats.org/drawingml/2006/picture">
                        <pic:nvPicPr>
                          <pic:cNvPr id="23" name="Picture 47" descr="vann_stre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97" y="527"/>
                            <a:ext cx="11325"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72.75pt;margin-top:470.95pt;width:567.2pt;height:224.15pt;z-index:251656704" coordorigin="284,527" coordsize="11344,44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Ngj3lp1j5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HYI95adY+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">
                <v:group id="Group 44" o:spid="_x0000_s1028" style="position:absolute;left:284;top:697;width:11344;height:4313" coordorigin="284,157" coordsize="11344,4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9" type="#_x0000_t75" alt="bf_ill_vann_d" style="position:absolute;left:284;top:214;width:11344;height:4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1HJTBAAAA2wAAAA8AAABkcnMvZG93bnJldi54bWxEj09rwkAUxO8Fv8PyhN7qxoAi0VW0UOjF&#10;g3/A6yP7TIK7b2P21cRv3xUKPQ4z8xtmtRm8Uw/qYhPYwHSSgSIug224MnA+fX0sQEVBtugCk4En&#10;RdisR28rLGzo+UCPo1QqQTgWaKAWaQutY1mTxzgJLXHyrqHzKEl2lbYd9gnunc6zbK49NpwWamzp&#10;s6bydvzxBvQsd+dmxru9vvS93N1cshaNeR8P2yUooUH+w3/tb2sgn8LrS/oBev0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1HJTBAAAA2wAAAA8AAAAAAAAAAAAAAAAAnwIA&#10;AGRycy9kb3ducmV2LnhtbFBLBQYAAAAABAAEAPcAAACNAwAAAAA=&#10;">
                    <v:imagedata r:id="rId13" o:title="bf_ill_vann_d"/>
                  </v:shape>
                  <v:shape id="Text Box 46" o:spid="_x0000_s1030" type="#_x0000_t202" style="position:absolute;left:629;top:157;width:900;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yX8QA&#10;AADbAAAADwAAAGRycy9kb3ducmV2LnhtbESPQWvCQBSE70L/w/IK3nRjBJHoKsVSsRfRVA/entln&#10;Epp9G7NbE/+9Kwg9DjPzDTNfdqYSN2pcaVnBaBiBIM6sLjlXcPj5GkxBOI+ssbJMCu7kYLl4680x&#10;0bblPd1Sn4sAYZeggsL7OpHSZQUZdENbEwfvYhuDPsgml7rBNsBNJeMomkiDJYeFAmtaFZT9pn9G&#10;wfG8vVf7enyKyvZ7162vu/RznSvVf+8+ZiA8df4//GpvtII4hueX8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VMl/EAAAA2wAAAA8AAAAAAAAAAAAAAAAAmAIAAGRycy9k&#10;b3ducmV2LnhtbFBLBQYAAAAABAAEAPUAAACJAwAAAAA=&#10;" filled="f" stroked="f">
                    <v:textbox style="layout-flow:vertical;mso-layout-flow-alt:bottom-to-top">
                      <w:txbxContent>
                        <w:p w:rsidR="00A41CA1" w:rsidRDefault="00A41CA1" w:rsidP="00A41CA1">
                          <w:pPr>
                            <w:rPr>
                              <w:rFonts w:ascii="Trebuchet MS" w:hAnsi="Trebuchet MS"/>
                              <w:color w:val="FFFFFF"/>
                              <w:sz w:val="48"/>
                            </w:rPr>
                          </w:pPr>
                          <w:r>
                            <w:rPr>
                              <w:rFonts w:ascii="Trebuchet MS" w:hAnsi="Trebuchet MS"/>
                              <w:color w:val="FFFFFF"/>
                              <w:sz w:val="48"/>
                            </w:rPr>
                            <w:t>www.bioforsk.no</w:t>
                          </w:r>
                        </w:p>
                      </w:txbxContent>
                    </v:textbox>
                  </v:shape>
                </v:group>
                <v:shape id="Picture 47" o:spid="_x0000_s1031" type="#_x0000_t75" alt="vann_strek" style="position:absolute;left:297;top:527;width:11325;height: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vI5/EAAAA2wAAAA8AAABkcnMvZG93bnJldi54bWxEj09rAjEUxO9Cv0N4hV5Es1WQZTWKCC09&#10;FEEtPT82b/9o8rJsUne3n94IgsdhZn7DrDa9NeJKra8dK3ifJiCIc6drLhX8nD4mKQgfkDUax6Rg&#10;IA+b9ctohZl2HR/oegyliBD2GSqoQmgyKX1ekUU/dQ1x9ArXWgxRtqXULXYRbo2cJclCWqw5LlTY&#10;0K6i/HL8swpSX5i9GS7d/3kov+3vePdZ6Fqpt9d+uwQRqA/P8KP9pRXM5nD/En+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GvI5/EAAAA2wAAAA8AAAAAAAAAAAAAAAAA&#10;nwIAAGRycy9kb3ducmV2LnhtbFBLBQYAAAAABAAEAPcAAACQAwAAAAA=&#10;">
                  <v:imagedata r:id="rId14" o:title="vann_strek"/>
                </v:shape>
              </v:group>
            </w:pict>
          </mc:Fallback>
        </mc:AlternateContent>
      </w:r>
      <w:r w:rsidR="0054732A">
        <w:rPr>
          <w:noProof/>
          <w:lang w:eastAsia="nb-NO"/>
        </w:rPr>
        <mc:AlternateContent>
          <mc:Choice Requires="wps">
            <w:drawing>
              <wp:anchor distT="0" distB="0" distL="114300" distR="114300" simplePos="0" relativeHeight="251655680" behindDoc="0" locked="0" layoutInCell="1" allowOverlap="1">
                <wp:simplePos x="0" y="0"/>
                <wp:positionH relativeFrom="column">
                  <wp:posOffset>1257300</wp:posOffset>
                </wp:positionH>
                <wp:positionV relativeFrom="paragraph">
                  <wp:posOffset>7731125</wp:posOffset>
                </wp:positionV>
                <wp:extent cx="2753995" cy="539750"/>
                <wp:effectExtent l="0" t="0" r="0" b="0"/>
                <wp:wrapTopAndBottom/>
                <wp:docPr id="1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539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067D" w:rsidRPr="00D07FB8" w:rsidRDefault="00C8067D" w:rsidP="00D07FB8">
                            <w:pPr>
                              <w:jc w:val="center"/>
                              <w:rPr>
                                <w:color w:val="999999"/>
                              </w:rPr>
                            </w:pPr>
                            <w:r w:rsidRPr="00D07FB8">
                              <w:rPr>
                                <w:color w:val="999999"/>
                              </w:rPr>
                              <w:t>Sett inn bilde her</w:t>
                            </w:r>
                          </w:p>
                          <w:p w:rsidR="00C8067D" w:rsidRPr="00D07FB8" w:rsidRDefault="00A54404" w:rsidP="00D07FB8">
                            <w:pPr>
                              <w:jc w:val="center"/>
                              <w:rPr>
                                <w:color w:val="999999"/>
                              </w:rPr>
                            </w:pPr>
                            <w:r>
                              <w:rPr>
                                <w:color w:val="999999"/>
                              </w:rPr>
                              <w:t>20</w:t>
                            </w:r>
                            <w:r w:rsidR="00C8067D" w:rsidRPr="00D07FB8">
                              <w:rPr>
                                <w:color w:val="999999"/>
                              </w:rPr>
                              <w:t xml:space="preserve"> x </w:t>
                            </w:r>
                            <w:r>
                              <w:rPr>
                                <w:color w:val="999999"/>
                              </w:rPr>
                              <w:t>7,5-8 cm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2" type="#_x0000_t202" style="position:absolute;margin-left:99pt;margin-top:608.75pt;width:216.85pt;height:4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" stroked="f">
                <v:textbox>
                  <w:txbxContent>
                    <w:p w:rsidR="00C8067D" w:rsidRPr="00D07FB8" w:rsidRDefault="00C8067D" w:rsidP="00D07FB8">
                      <w:pPr>
                        <w:jc w:val="center"/>
                        <w:rPr>
                          <w:color w:val="999999"/>
                        </w:rPr>
                      </w:pPr>
                      <w:r w:rsidRPr="00D07FB8">
                        <w:rPr>
                          <w:color w:val="999999"/>
                        </w:rPr>
                        <w:t>Sett inn bilde her</w:t>
                      </w:r>
                    </w:p>
                    <w:p w:rsidR="00C8067D" w:rsidRPr="00D07FB8" w:rsidRDefault="00A54404" w:rsidP="00D07FB8">
                      <w:pPr>
                        <w:jc w:val="center"/>
                        <w:rPr>
                          <w:color w:val="999999"/>
                        </w:rPr>
                      </w:pPr>
                      <w:r>
                        <w:rPr>
                          <w:color w:val="999999"/>
                        </w:rPr>
                        <w:t>20</w:t>
                      </w:r>
                      <w:r w:rsidR="00C8067D" w:rsidRPr="00D07FB8">
                        <w:rPr>
                          <w:color w:val="999999"/>
                        </w:rPr>
                        <w:t xml:space="preserve"> x </w:t>
                      </w:r>
                      <w:r>
                        <w:rPr>
                          <w:color w:val="999999"/>
                        </w:rPr>
                        <w:t>7,5-8 cm</w:t>
                      </w:r>
                    </w:p>
                  </w:txbxContent>
                </v:textbox>
                <w10:wrap type="topAndBottom"/>
              </v:shape>
            </w:pict>
          </mc:Fallback>
        </mc:AlternateContent>
      </w:r>
      <w:r w:rsidR="0054732A">
        <w:rPr>
          <w:noProof/>
          <w:lang w:eastAsia="nb-NO"/>
        </w:rPr>
        <mc:AlternateContent>
          <mc:Choice Requires="wpg">
            <w:drawing>
              <wp:anchor distT="0" distB="0" distL="114300" distR="114300" simplePos="0" relativeHeight="251654656" behindDoc="0" locked="0" layoutInCell="1" allowOverlap="1">
                <wp:simplePos x="0" y="0"/>
                <wp:positionH relativeFrom="column">
                  <wp:posOffset>-914400</wp:posOffset>
                </wp:positionH>
                <wp:positionV relativeFrom="paragraph">
                  <wp:posOffset>6600825</wp:posOffset>
                </wp:positionV>
                <wp:extent cx="114300" cy="114300"/>
                <wp:effectExtent l="0" t="0" r="0" b="0"/>
                <wp:wrapNone/>
                <wp:docPr id="15"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a:off x="0" y="0"/>
                          <a:ext cx="114300" cy="114300"/>
                          <a:chOff x="11457" y="16024"/>
                          <a:chExt cx="180" cy="180"/>
                        </a:xfrm>
                      </wpg:grpSpPr>
                      <wps:wsp>
                        <wps:cNvPr id="16" name="Line 30"/>
                        <wps:cNvCnPr/>
                        <wps:spPr bwMode="auto">
                          <a:xfrm>
                            <a:off x="11637" y="16024"/>
                            <a:ext cx="0" cy="180"/>
                          </a:xfrm>
                          <a:prstGeom prst="line">
                            <a:avLst/>
                          </a:prstGeom>
                          <a:noFill/>
                          <a:ln w="31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1"/>
                        <wps:cNvCnPr/>
                        <wps:spPr bwMode="auto">
                          <a:xfrm flipH="1">
                            <a:off x="11457" y="16201"/>
                            <a:ext cx="180" cy="0"/>
                          </a:xfrm>
                          <a:prstGeom prst="line">
                            <a:avLst/>
                          </a:prstGeom>
                          <a:noFill/>
                          <a:ln w="31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1in;margin-top:519.75pt;width:9pt;height:9pt;rotation:180;z-index:251654656" coordorigin="11457,1602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">
                <v:line id="Line 30" o:spid="_x0000_s1027" style="position:absolute;visibility:visible;mso-wrap-style:square" from="11637,16024" to="11637,1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fM8AAAADbAAAADwAAAGRycy9kb3ducmV2LnhtbERP3WrCMBS+F3yHcAbeaeqEsnVGqaLg&#10;ra4PcGjOmm7NSU0yW336ZTDY3fn4fs96O9pO3MiH1rGC5SIDQVw73XKjoHo/zl9AhIissXNMCu4U&#10;YLuZTtZYaDfwmW6X2IgUwqFABSbGvpAy1IYshoXriRP34bzFmKBvpPY4pHDbyecsy6XFllODwZ72&#10;huqvy7dVkJ8Pu0qWvlwNy2v52phHX50+lZo9jeUbiEhj/Bf/uU86zc/h95d0gNz8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X3zPAAAAA2wAAAA8AAAAAAAAAAAAAAAAA&#10;oQIAAGRycy9kb3ducmV2LnhtbFBLBQYAAAAABAAEAPkAAACOAwAAAAA=&#10;" strokecolor="#969696" strokeweight=".25pt"/>
                <v:line id="Line 31" o:spid="_x0000_s1028" style="position:absolute;flip:x;visibility:visible;mso-wrap-style:square" from="11457,16201" to="11637,16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9SZMEAAADbAAAADwAAAGRycy9kb3ducmV2LnhtbERPTWvCQBC9F/wPyxR6Ed1YwUrqKkEr&#10;aG9N9D5kp0lodjbsrib117tCobd5vM9ZbQbTiis531hWMJsmIIhLqxuuFJyK/WQJwgdkja1lUvBL&#10;Hjbr0dMKU217/qJrHioRQ9inqKAOoUul9GVNBv3UdsSR+7bOYIjQVVI77GO4aeVrkiykwYZjQ40d&#10;bWsqf/KLUXBx+fyYbMfnPtvtso9iX1j8vCn18jxk7yACDeFf/Oc+6Dj/DR6/xA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f1JkwQAAANsAAAAPAAAAAAAAAAAAAAAA&#10;AKECAABkcnMvZG93bnJldi54bWxQSwUGAAAAAAQABAD5AAAAjwMAAAAA&#10;" strokecolor="#969696" strokeweight=".25pt"/>
              </v:group>
            </w:pict>
          </mc:Fallback>
        </mc:AlternateContent>
      </w:r>
      <w:r w:rsidR="00D165F6" w:rsidRPr="00E20A82">
        <w:rPr>
          <w:rFonts w:ascii="Trebuchet MS" w:hAnsi="Trebuchet MS"/>
          <w:lang w:val="nn-NO"/>
        </w:rPr>
        <w:br w:type="page"/>
      </w:r>
    </w:p>
    <w:p w:rsidR="002C6EF2" w:rsidRPr="00E20A82" w:rsidRDefault="002C6EF2">
      <w:pPr>
        <w:rPr>
          <w:rFonts w:ascii="Trebuchet MS" w:hAnsi="Trebuchet MS"/>
          <w:lang w:val="nn-NO"/>
        </w:rPr>
      </w:pPr>
    </w:p>
    <w:p w:rsidR="00D165F6" w:rsidRPr="00E20A82" w:rsidRDefault="0054732A">
      <w:pPr>
        <w:rPr>
          <w:rFonts w:ascii="Trebuchet MS" w:hAnsi="Trebuchet MS"/>
          <w:lang w:val="nn-NO"/>
        </w:rPr>
      </w:pPr>
      <w:r>
        <w:rPr>
          <w:noProof/>
          <w:lang w:eastAsia="nb-NO"/>
        </w:rPr>
        <mc:AlternateContent>
          <mc:Choice Requires="wpg">
            <w:drawing>
              <wp:anchor distT="0" distB="0" distL="114300" distR="114300" simplePos="0" relativeHeight="251653632" behindDoc="0" locked="0" layoutInCell="1" allowOverlap="1">
                <wp:simplePos x="0" y="0"/>
                <wp:positionH relativeFrom="column">
                  <wp:posOffset>6706235</wp:posOffset>
                </wp:positionH>
                <wp:positionV relativeFrom="paragraph">
                  <wp:posOffset>9396730</wp:posOffset>
                </wp:positionV>
                <wp:extent cx="114300" cy="114300"/>
                <wp:effectExtent l="0" t="0" r="0" b="0"/>
                <wp:wrapNone/>
                <wp:docPr id="12"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 cy="114300"/>
                          <a:chOff x="11457" y="16024"/>
                          <a:chExt cx="180" cy="180"/>
                        </a:xfrm>
                      </wpg:grpSpPr>
                      <wps:wsp>
                        <wps:cNvPr id="13" name="Line 15"/>
                        <wps:cNvCnPr/>
                        <wps:spPr bwMode="auto">
                          <a:xfrm>
                            <a:off x="11637" y="16024"/>
                            <a:ext cx="0" cy="180"/>
                          </a:xfrm>
                          <a:prstGeom prst="line">
                            <a:avLst/>
                          </a:prstGeom>
                          <a:noFill/>
                          <a:ln w="31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16"/>
                        <wps:cNvCnPr/>
                        <wps:spPr bwMode="auto">
                          <a:xfrm flipH="1">
                            <a:off x="11457" y="16201"/>
                            <a:ext cx="180" cy="0"/>
                          </a:xfrm>
                          <a:prstGeom prst="line">
                            <a:avLst/>
                          </a:prstGeom>
                          <a:noFill/>
                          <a:ln w="3175">
                            <a:solidFill>
                              <a:srgbClr val="96969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528.05pt;margin-top:739.9pt;width:9pt;height:9pt;z-index:251653632" coordorigin="11457,16024" coordsize="18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">
                <v:line id="Line 15" o:spid="_x0000_s1027" style="position:absolute;visibility:visible;mso-wrap-style:square" from="11637,16024" to="11637,16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B8q8AAAADbAAAADwAAAGRycy9kb3ducmV2LnhtbERP3WrCMBS+H/gO4Qi7m6kTZFaj1OHA&#10;W10f4NAcm2pzUpNoq0+/DAa7Ox/f71ltBtuKO/nQOFYwnWQgiCunG64VlN9fbx8gQkTW2DomBQ8K&#10;sFmPXlaYa9fzge7HWIsUwiFHBSbGLpcyVIYshonriBN3ct5iTNDXUnvsU7ht5XuWzaXFhlODwY4+&#10;DVWX480qmB9221IWvpj102uxqM2zK/dnpV7HQ7EEEWmI/+I/916n+TP4/SUdIN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5gfKvAAAAA2wAAAA8AAAAAAAAAAAAAAAAA&#10;oQIAAGRycy9kb3ducmV2LnhtbFBLBQYAAAAABAAEAPkAAACOAwAAAAA=&#10;" strokecolor="#969696" strokeweight=".25pt"/>
                <v:line id="Line 16" o:spid="_x0000_s1028" style="position:absolute;flip:x;visibility:visible;mso-wrap-style:square" from="11457,16201" to="11637,16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3ME8EAAADbAAAADwAAAGRycy9kb3ducmV2LnhtbERPTWvCQBC9F/wPyxR6Ed1YpUjqKkEr&#10;aG9N9D5kp0lodjbsrib117tCobd5vM9ZbQbTiis531hWMJsmIIhLqxuuFJyK/WQJwgdkja1lUvBL&#10;Hjbr0dMKU217/qJrHioRQ9inqKAOoUul9GVNBv3UdsSR+7bOYIjQVVI77GO4aeVrkrxJgw3Hhho7&#10;2tZU/uQXo+Di8vkx2Y7PfbbbZR/FvrD4eVPq5XnI3kEEGsK/+M990HH+Ah6/xAPk+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rcwTwQAAANsAAAAPAAAAAAAAAAAAAAAA&#10;AKECAABkcnMvZG93bnJldi54bWxQSwUGAAAAAAQABAD5AAAAjwMAAAAA&#10;" strokecolor="#969696" strokeweight=".25pt"/>
              </v:group>
            </w:pict>
          </mc:Fallback>
        </mc:AlternateConten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
        <w:gridCol w:w="3346"/>
        <w:gridCol w:w="2960"/>
        <w:gridCol w:w="3165"/>
        <w:gridCol w:w="23"/>
      </w:tblGrid>
      <w:tr w:rsidR="00DF1ADD">
        <w:trPr>
          <w:gridAfter w:val="1"/>
          <w:wAfter w:w="23" w:type="dxa"/>
        </w:trPr>
        <w:tc>
          <w:tcPr>
            <w:tcW w:w="3369" w:type="dxa"/>
            <w:gridSpan w:val="2"/>
          </w:tcPr>
          <w:p w:rsidR="00DF1ADD" w:rsidRPr="00E20A82" w:rsidRDefault="0054732A">
            <w:pPr>
              <w:rPr>
                <w:rFonts w:ascii="Trebuchet MS" w:hAnsi="Trebuchet MS"/>
                <w:lang w:val="nn-NO"/>
              </w:rPr>
            </w:pPr>
            <w:r>
              <w:rPr>
                <w:rFonts w:ascii="Trebuchet MS" w:hAnsi="Trebuchet MS"/>
                <w:noProof/>
                <w:lang w:eastAsia="nb-NO"/>
              </w:rPr>
              <w:drawing>
                <wp:anchor distT="0" distB="0" distL="114300" distR="114300" simplePos="0" relativeHeight="251661824" behindDoc="0" locked="0" layoutInCell="1" allowOverlap="1">
                  <wp:simplePos x="0" y="0"/>
                  <wp:positionH relativeFrom="column">
                    <wp:posOffset>-1905</wp:posOffset>
                  </wp:positionH>
                  <wp:positionV relativeFrom="paragraph">
                    <wp:posOffset>-927100</wp:posOffset>
                  </wp:positionV>
                  <wp:extent cx="1591310" cy="928370"/>
                  <wp:effectExtent l="0" t="0" r="8890" b="5080"/>
                  <wp:wrapTopAndBottom/>
                  <wp:docPr id="57" name="Bilde 57" descr="Biforsk_logo_f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iforsk_logo_fr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1310" cy="9283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60" w:type="dxa"/>
          </w:tcPr>
          <w:p w:rsidR="00DF1ADD" w:rsidRPr="004278BE" w:rsidRDefault="00DF1ADD" w:rsidP="004278BE">
            <w:pPr>
              <w:pStyle w:val="Kontor"/>
              <w:framePr w:wrap="around"/>
              <w:rPr>
                <w:b/>
              </w:rPr>
            </w:pPr>
            <w:r w:rsidRPr="004278BE">
              <w:rPr>
                <w:b/>
              </w:rPr>
              <w:t>Hovedkontor</w:t>
            </w:r>
          </w:p>
          <w:p w:rsidR="00E3764B" w:rsidRPr="00913F84" w:rsidRDefault="00E3764B" w:rsidP="00E3764B">
            <w:pPr>
              <w:pStyle w:val="Kontor"/>
              <w:framePr w:hSpace="0" w:wrap="auto" w:vAnchor="margin" w:hAnchor="text" w:xAlign="left" w:yAlign="inline"/>
            </w:pPr>
            <w:r w:rsidRPr="00913F84">
              <w:t xml:space="preserve">Frederik A. Dahls vei 20, </w:t>
            </w:r>
            <w:r w:rsidRPr="00913F84">
              <w:br/>
              <w:t>1432 Ås</w:t>
            </w:r>
          </w:p>
          <w:p w:rsidR="00E3764B" w:rsidRPr="00913F84" w:rsidRDefault="00E3764B" w:rsidP="00E3764B">
            <w:pPr>
              <w:pStyle w:val="BioforskAdresse"/>
              <w:framePr w:w="0" w:hRule="auto" w:hSpace="0" w:wrap="auto" w:vAnchor="margin" w:hAnchor="text" w:xAlign="left" w:yAlign="inline"/>
              <w:rPr>
                <w:sz w:val="18"/>
                <w:szCs w:val="18"/>
                <w:lang w:val="en-GB"/>
              </w:rPr>
            </w:pPr>
            <w:r w:rsidRPr="00913F84">
              <w:rPr>
                <w:sz w:val="18"/>
                <w:szCs w:val="18"/>
                <w:lang w:val="en-GB"/>
              </w:rPr>
              <w:t xml:space="preserve">Tlf: </w:t>
            </w:r>
            <w:r>
              <w:rPr>
                <w:sz w:val="18"/>
                <w:szCs w:val="18"/>
                <w:lang w:val="en-GB"/>
              </w:rPr>
              <w:t xml:space="preserve">  </w:t>
            </w:r>
            <w:r w:rsidRPr="00913F84">
              <w:rPr>
                <w:sz w:val="18"/>
                <w:szCs w:val="18"/>
                <w:lang w:val="en-GB"/>
              </w:rPr>
              <w:t>03 246</w:t>
            </w:r>
          </w:p>
          <w:p w:rsidR="00DF1ADD" w:rsidRPr="00C56940" w:rsidRDefault="00E3764B" w:rsidP="00E3764B">
            <w:pPr>
              <w:pStyle w:val="Kontor"/>
              <w:framePr w:wrap="around"/>
              <w:rPr>
                <w:lang w:val="en-GB"/>
              </w:rPr>
            </w:pPr>
            <w:r w:rsidRPr="00913F84">
              <w:rPr>
                <w:lang w:val="en-GB"/>
              </w:rPr>
              <w:t>Fax:  63 00 92 10</w:t>
            </w:r>
            <w:r w:rsidRPr="00913F84">
              <w:rPr>
                <w:lang w:val="en-GB"/>
              </w:rPr>
              <w:br/>
              <w:t>post@bioforsk.no</w:t>
            </w:r>
          </w:p>
        </w:tc>
        <w:tc>
          <w:tcPr>
            <w:tcW w:w="3165" w:type="dxa"/>
          </w:tcPr>
          <w:p w:rsidR="00EB712B" w:rsidRPr="00125F55" w:rsidRDefault="00493C3B" w:rsidP="00EB712B">
            <w:pPr>
              <w:pStyle w:val="Kontor"/>
              <w:framePr w:hSpace="0" w:wrap="auto" w:vAnchor="margin" w:hAnchor="text" w:xAlign="left" w:yAlign="inline"/>
            </w:pPr>
            <w:r w:rsidRPr="00125F55">
              <w:rPr>
                <w:b/>
              </w:rPr>
              <w:t>Bioforsk</w:t>
            </w:r>
            <w:r w:rsidR="00EB712B" w:rsidRPr="008C79D6">
              <w:rPr>
                <w:b/>
              </w:rPr>
              <w:t xml:space="preserve"> </w:t>
            </w:r>
            <w:smartTag w:uri="urn:schemas-microsoft-com:office:smarttags" w:element="PersonName">
              <w:r w:rsidR="00EB712B" w:rsidRPr="008C79D6">
                <w:rPr>
                  <w:b/>
                </w:rPr>
                <w:t>J</w:t>
              </w:r>
            </w:smartTag>
            <w:r w:rsidR="00EB712B" w:rsidRPr="008C79D6">
              <w:rPr>
                <w:b/>
              </w:rPr>
              <w:t>ord og miljø</w:t>
            </w:r>
            <w:r w:rsidR="00EB712B">
              <w:br/>
              <w:t>Frederik A. Dahls vei 20</w:t>
            </w:r>
            <w:r w:rsidR="00EB712B">
              <w:br/>
              <w:t>1432 Ås</w:t>
            </w:r>
            <w:r w:rsidR="00EB712B">
              <w:br/>
              <w:t xml:space="preserve">Tlf: </w:t>
            </w:r>
            <w:r w:rsidR="00EB712B" w:rsidRPr="00125F55">
              <w:t xml:space="preserve">   03 246</w:t>
            </w:r>
          </w:p>
          <w:p w:rsidR="00EB712B" w:rsidRPr="008C79D6" w:rsidRDefault="00EB712B" w:rsidP="00EB712B">
            <w:pPr>
              <w:pStyle w:val="BioforskAdresse"/>
              <w:framePr w:w="0" w:hRule="auto" w:hSpace="0" w:wrap="auto" w:vAnchor="margin" w:hAnchor="text" w:xAlign="left" w:yAlign="inline"/>
              <w:rPr>
                <w:sz w:val="18"/>
                <w:szCs w:val="18"/>
              </w:rPr>
            </w:pPr>
            <w:r w:rsidRPr="008C79D6">
              <w:rPr>
                <w:sz w:val="18"/>
                <w:szCs w:val="18"/>
              </w:rPr>
              <w:t>Faks:  63 00 94 10</w:t>
            </w:r>
          </w:p>
          <w:p w:rsidR="00DF1ADD" w:rsidRDefault="00EB712B" w:rsidP="00EB712B">
            <w:pPr>
              <w:pStyle w:val="Kontor"/>
              <w:framePr w:wrap="around"/>
            </w:pPr>
            <w:r>
              <w:rPr>
                <w:lang w:val="en-GB"/>
              </w:rPr>
              <w:t>jord</w:t>
            </w:r>
            <w:r w:rsidRPr="008C79D6">
              <w:t>@bioforsk.no</w:t>
            </w:r>
            <w:r>
              <w:t xml:space="preserve"> </w:t>
            </w:r>
          </w:p>
        </w:tc>
      </w:tr>
      <w:tr w:rsidR="00DF1A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Ex>
        <w:trPr>
          <w:gridBefore w:val="1"/>
          <w:wBefore w:w="23" w:type="dxa"/>
        </w:trPr>
        <w:tc>
          <w:tcPr>
            <w:tcW w:w="9494" w:type="dxa"/>
            <w:gridSpan w:val="4"/>
            <w:tcBorders>
              <w:bottom w:val="nil"/>
            </w:tcBorders>
          </w:tcPr>
          <w:p w:rsidR="00DF1ADD" w:rsidRDefault="00DF1ADD" w:rsidP="00DF1ADD">
            <w:pPr>
              <w:pStyle w:val="Etikett"/>
            </w:pPr>
            <w:r w:rsidRPr="0046385C">
              <w:t>Tittel</w:t>
            </w:r>
            <w:r>
              <w:t>/Title</w:t>
            </w:r>
            <w:r w:rsidRPr="0046385C">
              <w:t>:</w:t>
            </w:r>
          </w:p>
        </w:tc>
      </w:tr>
      <w:tr w:rsidR="00DF1A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Ex>
        <w:trPr>
          <w:gridBefore w:val="1"/>
          <w:wBefore w:w="23" w:type="dxa"/>
        </w:trPr>
        <w:tc>
          <w:tcPr>
            <w:tcW w:w="9494" w:type="dxa"/>
            <w:gridSpan w:val="4"/>
            <w:tcBorders>
              <w:top w:val="nil"/>
            </w:tcBorders>
          </w:tcPr>
          <w:p w:rsidR="00DF1ADD" w:rsidRDefault="00E20A82" w:rsidP="00E20A82">
            <w:pPr>
              <w:pStyle w:val="SammendragTxt"/>
            </w:pPr>
            <w:r>
              <w:t>Erosjonssikring av en parsell av Hæra i Trøgstad</w:t>
            </w:r>
          </w:p>
        </w:tc>
      </w:tr>
      <w:tr w:rsidR="00DF1A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Ex>
        <w:trPr>
          <w:gridBefore w:val="1"/>
          <w:wBefore w:w="23" w:type="dxa"/>
        </w:trPr>
        <w:tc>
          <w:tcPr>
            <w:tcW w:w="9494" w:type="dxa"/>
            <w:gridSpan w:val="4"/>
            <w:tcBorders>
              <w:bottom w:val="nil"/>
            </w:tcBorders>
          </w:tcPr>
          <w:p w:rsidR="00DF1ADD" w:rsidRDefault="00DF1ADD" w:rsidP="00DF1ADD">
            <w:pPr>
              <w:pStyle w:val="Etikett"/>
            </w:pPr>
            <w:r w:rsidRPr="0046385C">
              <w:t>Forfatter(e)</w:t>
            </w:r>
            <w:r>
              <w:t>/Autor(s)</w:t>
            </w:r>
            <w:r w:rsidRPr="0046385C">
              <w:t>:</w:t>
            </w:r>
          </w:p>
        </w:tc>
      </w:tr>
      <w:tr w:rsidR="00DF1A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Ex>
        <w:trPr>
          <w:gridBefore w:val="1"/>
          <w:wBefore w:w="23" w:type="dxa"/>
        </w:trPr>
        <w:tc>
          <w:tcPr>
            <w:tcW w:w="9494" w:type="dxa"/>
            <w:gridSpan w:val="4"/>
            <w:tcBorders>
              <w:top w:val="nil"/>
            </w:tcBorders>
          </w:tcPr>
          <w:p w:rsidR="00DF1ADD" w:rsidRDefault="00E20A82" w:rsidP="008A632B">
            <w:pPr>
              <w:pStyle w:val="SammendragTxt"/>
            </w:pPr>
            <w:r>
              <w:t>Atle Hauge</w:t>
            </w:r>
            <w:r w:rsidR="00A73306">
              <w:t>, Robert Barneveld</w:t>
            </w:r>
          </w:p>
        </w:tc>
      </w:tr>
    </w:tbl>
    <w:p w:rsidR="001A7757" w:rsidRPr="00C30AF8" w:rsidRDefault="001A7757">
      <w:pPr>
        <w:rPr>
          <w:rFonts w:ascii="Trebuchet MS" w:hAnsi="Trebuchet MS"/>
          <w:sz w:val="16"/>
          <w:szCs w:val="16"/>
        </w:rPr>
      </w:pPr>
    </w:p>
    <w:tbl>
      <w:tblPr>
        <w:tblStyle w:val="Tabellrutenett"/>
        <w:tblW w:w="0" w:type="auto"/>
        <w:tblCellMar>
          <w:top w:w="28" w:type="dxa"/>
          <w:left w:w="85" w:type="dxa"/>
          <w:bottom w:w="28" w:type="dxa"/>
          <w:right w:w="85" w:type="dxa"/>
        </w:tblCellMar>
        <w:tblLook w:val="01E0" w:firstRow="1" w:lastRow="1" w:firstColumn="1" w:lastColumn="1" w:noHBand="0" w:noVBand="0"/>
      </w:tblPr>
      <w:tblGrid>
        <w:gridCol w:w="2353"/>
        <w:gridCol w:w="2495"/>
        <w:gridCol w:w="2338"/>
        <w:gridCol w:w="2338"/>
      </w:tblGrid>
      <w:tr w:rsidR="0058564A">
        <w:tc>
          <w:tcPr>
            <w:tcW w:w="2353" w:type="dxa"/>
            <w:tcBorders>
              <w:bottom w:val="nil"/>
            </w:tcBorders>
          </w:tcPr>
          <w:p w:rsidR="0058564A" w:rsidRDefault="0058564A" w:rsidP="0058564A">
            <w:pPr>
              <w:pStyle w:val="Etikett"/>
            </w:pPr>
            <w:r w:rsidRPr="0046385C">
              <w:t>Dato</w:t>
            </w:r>
            <w:r>
              <w:t>/Date</w:t>
            </w:r>
            <w:r w:rsidRPr="0046385C">
              <w:t>:</w:t>
            </w:r>
          </w:p>
        </w:tc>
        <w:tc>
          <w:tcPr>
            <w:tcW w:w="2495" w:type="dxa"/>
            <w:tcBorders>
              <w:bottom w:val="nil"/>
            </w:tcBorders>
          </w:tcPr>
          <w:p w:rsidR="0058564A" w:rsidRPr="0046385C" w:rsidRDefault="0058564A" w:rsidP="0058564A">
            <w:pPr>
              <w:pStyle w:val="Etikett"/>
            </w:pPr>
            <w:r w:rsidRPr="0046385C">
              <w:t>Tilgjeng</w:t>
            </w:r>
            <w:r>
              <w:t>elig</w:t>
            </w:r>
            <w:r w:rsidRPr="0046385C">
              <w:t>het</w:t>
            </w:r>
            <w:r>
              <w:t>/Availability</w:t>
            </w:r>
            <w:r w:rsidRPr="0046385C">
              <w:t>:</w:t>
            </w:r>
          </w:p>
        </w:tc>
        <w:tc>
          <w:tcPr>
            <w:tcW w:w="2338" w:type="dxa"/>
            <w:tcBorders>
              <w:bottom w:val="nil"/>
            </w:tcBorders>
          </w:tcPr>
          <w:p w:rsidR="0058564A" w:rsidRPr="0046385C" w:rsidRDefault="0058564A" w:rsidP="0058564A">
            <w:pPr>
              <w:pStyle w:val="Etikett"/>
            </w:pPr>
            <w:r w:rsidRPr="0046385C">
              <w:t>Prosjekt nr.</w:t>
            </w:r>
            <w:r>
              <w:t>/Project No.</w:t>
            </w:r>
            <w:r w:rsidRPr="0046385C">
              <w:t>:</w:t>
            </w:r>
          </w:p>
        </w:tc>
        <w:tc>
          <w:tcPr>
            <w:tcW w:w="2338" w:type="dxa"/>
            <w:tcBorders>
              <w:bottom w:val="nil"/>
            </w:tcBorders>
          </w:tcPr>
          <w:p w:rsidR="0058564A" w:rsidRPr="0046385C" w:rsidRDefault="0058564A" w:rsidP="0058564A">
            <w:pPr>
              <w:pStyle w:val="Etikett"/>
            </w:pPr>
            <w:r w:rsidRPr="0046385C">
              <w:t>Arkiv nr.</w:t>
            </w:r>
            <w:r w:rsidR="00B3401B">
              <w:t>/</w:t>
            </w:r>
            <w:r>
              <w:t>Archive No.</w:t>
            </w:r>
            <w:r w:rsidRPr="0046385C">
              <w:t>:</w:t>
            </w:r>
          </w:p>
        </w:tc>
      </w:tr>
      <w:tr w:rsidR="0058564A">
        <w:tc>
          <w:tcPr>
            <w:tcW w:w="2353" w:type="dxa"/>
            <w:tcBorders>
              <w:top w:val="nil"/>
            </w:tcBorders>
          </w:tcPr>
          <w:p w:rsidR="0058564A" w:rsidRDefault="009F727D" w:rsidP="008A632B">
            <w:pPr>
              <w:pStyle w:val="SammendragTxt"/>
            </w:pPr>
            <w:r>
              <w:t>29.05.2015</w:t>
            </w:r>
          </w:p>
        </w:tc>
        <w:tc>
          <w:tcPr>
            <w:tcW w:w="2495" w:type="dxa"/>
            <w:tcBorders>
              <w:top w:val="nil"/>
            </w:tcBorders>
          </w:tcPr>
          <w:p w:rsidR="0058564A" w:rsidRDefault="00E20A82" w:rsidP="008A632B">
            <w:pPr>
              <w:pStyle w:val="SammendragTxt"/>
            </w:pPr>
            <w:r>
              <w:t>Åpen</w:t>
            </w:r>
          </w:p>
        </w:tc>
        <w:tc>
          <w:tcPr>
            <w:tcW w:w="2338" w:type="dxa"/>
            <w:tcBorders>
              <w:top w:val="nil"/>
            </w:tcBorders>
          </w:tcPr>
          <w:p w:rsidR="0058564A" w:rsidRDefault="00E20A82" w:rsidP="008A632B">
            <w:pPr>
              <w:pStyle w:val="SammendragTxt"/>
            </w:pPr>
            <w:r>
              <w:t>8891</w:t>
            </w:r>
          </w:p>
        </w:tc>
        <w:tc>
          <w:tcPr>
            <w:tcW w:w="2338" w:type="dxa"/>
            <w:tcBorders>
              <w:top w:val="nil"/>
            </w:tcBorders>
          </w:tcPr>
          <w:p w:rsidR="0058564A" w:rsidRDefault="0058564A" w:rsidP="008A632B">
            <w:pPr>
              <w:pStyle w:val="SammendragTxt"/>
            </w:pPr>
          </w:p>
        </w:tc>
      </w:tr>
      <w:tr w:rsidR="0058564A" w:rsidRPr="003E63B0">
        <w:tc>
          <w:tcPr>
            <w:tcW w:w="2353" w:type="dxa"/>
            <w:tcBorders>
              <w:bottom w:val="nil"/>
            </w:tcBorders>
          </w:tcPr>
          <w:p w:rsidR="0058564A" w:rsidRPr="0046385C" w:rsidRDefault="0058564A" w:rsidP="0058564A">
            <w:pPr>
              <w:pStyle w:val="Etikett"/>
            </w:pPr>
            <w:r w:rsidRPr="0046385C">
              <w:t>Rapport nr.</w:t>
            </w:r>
            <w:r>
              <w:t>Report No.</w:t>
            </w:r>
            <w:r w:rsidRPr="0046385C">
              <w:t>:</w:t>
            </w:r>
          </w:p>
        </w:tc>
        <w:tc>
          <w:tcPr>
            <w:tcW w:w="2495" w:type="dxa"/>
            <w:tcBorders>
              <w:bottom w:val="nil"/>
            </w:tcBorders>
          </w:tcPr>
          <w:p w:rsidR="0058564A" w:rsidRPr="0046385C" w:rsidRDefault="0058564A" w:rsidP="0058564A">
            <w:pPr>
              <w:pStyle w:val="Etikett"/>
            </w:pPr>
            <w:r w:rsidRPr="0046385C">
              <w:t>ISBN-nr.:</w:t>
            </w:r>
          </w:p>
        </w:tc>
        <w:tc>
          <w:tcPr>
            <w:tcW w:w="2338" w:type="dxa"/>
            <w:tcBorders>
              <w:bottom w:val="nil"/>
            </w:tcBorders>
          </w:tcPr>
          <w:p w:rsidR="0058564A" w:rsidRPr="00B60F16" w:rsidRDefault="0058564A" w:rsidP="0058564A">
            <w:pPr>
              <w:pStyle w:val="Etikett"/>
              <w:rPr>
                <w:lang w:val="en-GB"/>
              </w:rPr>
            </w:pPr>
            <w:r w:rsidRPr="00B60F16">
              <w:rPr>
                <w:lang w:val="en-GB"/>
              </w:rPr>
              <w:t>Antall sider/</w:t>
            </w:r>
            <w:r>
              <w:rPr>
                <w:lang w:val="en-GB"/>
              </w:rPr>
              <w:t xml:space="preserve">Number of </w:t>
            </w:r>
            <w:r w:rsidRPr="00B60F16">
              <w:rPr>
                <w:lang w:val="en-GB"/>
              </w:rPr>
              <w:t xml:space="preserve"> pages:</w:t>
            </w:r>
          </w:p>
        </w:tc>
        <w:tc>
          <w:tcPr>
            <w:tcW w:w="2338" w:type="dxa"/>
            <w:tcBorders>
              <w:bottom w:val="nil"/>
            </w:tcBorders>
          </w:tcPr>
          <w:p w:rsidR="0058564A" w:rsidRPr="00E11C0C" w:rsidRDefault="0058564A" w:rsidP="0058564A">
            <w:pPr>
              <w:pStyle w:val="Etikett"/>
              <w:rPr>
                <w:lang w:val="en-US"/>
              </w:rPr>
            </w:pPr>
            <w:r w:rsidRPr="00E11C0C">
              <w:rPr>
                <w:lang w:val="en-US"/>
              </w:rPr>
              <w:t>Antall vedlegg/Number of appendix:</w:t>
            </w:r>
          </w:p>
        </w:tc>
      </w:tr>
      <w:tr w:rsidR="0058564A">
        <w:tc>
          <w:tcPr>
            <w:tcW w:w="2353" w:type="dxa"/>
            <w:tcBorders>
              <w:top w:val="nil"/>
            </w:tcBorders>
          </w:tcPr>
          <w:p w:rsidR="0058564A" w:rsidRDefault="00F85E6B" w:rsidP="008A632B">
            <w:pPr>
              <w:pStyle w:val="SammendragTxt"/>
            </w:pPr>
            <w:r>
              <w:t>10(66) 2015</w:t>
            </w:r>
          </w:p>
        </w:tc>
        <w:tc>
          <w:tcPr>
            <w:tcW w:w="2495" w:type="dxa"/>
            <w:tcBorders>
              <w:top w:val="nil"/>
            </w:tcBorders>
          </w:tcPr>
          <w:p w:rsidR="00F85E6B" w:rsidRDefault="00F85E6B" w:rsidP="00F85E6B">
            <w:pPr>
              <w:pStyle w:val="Rentekst"/>
            </w:pPr>
            <w:r>
              <w:t>978-82-17-01431-7</w:t>
            </w:r>
          </w:p>
          <w:p w:rsidR="0058564A" w:rsidRPr="00556547" w:rsidRDefault="0058564A" w:rsidP="008A632B">
            <w:pPr>
              <w:pStyle w:val="SammendragTxt"/>
            </w:pPr>
          </w:p>
        </w:tc>
        <w:tc>
          <w:tcPr>
            <w:tcW w:w="2338" w:type="dxa"/>
            <w:tcBorders>
              <w:top w:val="nil"/>
            </w:tcBorders>
          </w:tcPr>
          <w:p w:rsidR="0058564A" w:rsidRPr="00556547" w:rsidRDefault="009F727D" w:rsidP="008A632B">
            <w:pPr>
              <w:pStyle w:val="SammendragTxt"/>
            </w:pPr>
            <w:r>
              <w:t>28</w:t>
            </w:r>
          </w:p>
        </w:tc>
        <w:tc>
          <w:tcPr>
            <w:tcW w:w="2338" w:type="dxa"/>
            <w:tcBorders>
              <w:top w:val="nil"/>
            </w:tcBorders>
          </w:tcPr>
          <w:p w:rsidR="0058564A" w:rsidRPr="00556547" w:rsidRDefault="009F727D" w:rsidP="008A632B">
            <w:pPr>
              <w:pStyle w:val="SammendragTxt"/>
            </w:pPr>
            <w:r>
              <w:t>Bilder</w:t>
            </w:r>
          </w:p>
        </w:tc>
      </w:tr>
    </w:tbl>
    <w:p w:rsidR="00D165F6" w:rsidRPr="00C30AF8" w:rsidRDefault="00D165F6">
      <w:pPr>
        <w:rPr>
          <w:rFonts w:ascii="Trebuchet MS" w:hAnsi="Trebuchet MS"/>
          <w:sz w:val="16"/>
          <w:szCs w:val="16"/>
        </w:rPr>
      </w:pPr>
    </w:p>
    <w:tbl>
      <w:tblPr>
        <w:tblStyle w:val="Tabellrutenett"/>
        <w:tblW w:w="0" w:type="auto"/>
        <w:tblCellMar>
          <w:top w:w="28" w:type="dxa"/>
          <w:left w:w="85" w:type="dxa"/>
          <w:bottom w:w="28" w:type="dxa"/>
          <w:right w:w="85" w:type="dxa"/>
        </w:tblCellMar>
        <w:tblLook w:val="01E0" w:firstRow="1" w:lastRow="1" w:firstColumn="1" w:lastColumn="1" w:noHBand="0" w:noVBand="0"/>
      </w:tblPr>
      <w:tblGrid>
        <w:gridCol w:w="4747"/>
        <w:gridCol w:w="4747"/>
      </w:tblGrid>
      <w:tr w:rsidR="0058564A">
        <w:tc>
          <w:tcPr>
            <w:tcW w:w="4747" w:type="dxa"/>
          </w:tcPr>
          <w:p w:rsidR="0058564A" w:rsidRPr="0046385C" w:rsidRDefault="0058564A" w:rsidP="0058564A">
            <w:pPr>
              <w:pStyle w:val="Etikett"/>
            </w:pPr>
            <w:r w:rsidRPr="0046385C">
              <w:t>Oppdragsgiver</w:t>
            </w:r>
            <w:r>
              <w:t>/E</w:t>
            </w:r>
            <w:r w:rsidRPr="00931264">
              <w:t>mployer</w:t>
            </w:r>
            <w:r w:rsidRPr="0046385C">
              <w:t>:</w:t>
            </w:r>
          </w:p>
        </w:tc>
        <w:tc>
          <w:tcPr>
            <w:tcW w:w="4747" w:type="dxa"/>
          </w:tcPr>
          <w:p w:rsidR="0058564A" w:rsidRPr="0046385C" w:rsidRDefault="0058564A" w:rsidP="0058564A">
            <w:pPr>
              <w:pStyle w:val="Etikett"/>
            </w:pPr>
            <w:r w:rsidRPr="0046385C">
              <w:t>Kontaktperson</w:t>
            </w:r>
            <w:r>
              <w:t>/Contact person</w:t>
            </w:r>
            <w:r w:rsidRPr="0046385C">
              <w:t>:</w:t>
            </w:r>
          </w:p>
        </w:tc>
      </w:tr>
      <w:tr w:rsidR="0058564A">
        <w:tc>
          <w:tcPr>
            <w:tcW w:w="4747" w:type="dxa"/>
          </w:tcPr>
          <w:p w:rsidR="0058564A" w:rsidRPr="00556547" w:rsidRDefault="00E20A82" w:rsidP="0058564A">
            <w:pPr>
              <w:pStyle w:val="SammendragTxt"/>
            </w:pPr>
            <w:r>
              <w:t>Trøgstad Kommune</w:t>
            </w:r>
          </w:p>
        </w:tc>
        <w:tc>
          <w:tcPr>
            <w:tcW w:w="4747" w:type="dxa"/>
          </w:tcPr>
          <w:p w:rsidR="0058564A" w:rsidRPr="00556547" w:rsidRDefault="00E20A82" w:rsidP="00E20A82">
            <w:pPr>
              <w:pStyle w:val="SammendragTxt"/>
            </w:pPr>
            <w:r>
              <w:t>Wilhelm Asc</w:t>
            </w:r>
            <w:r w:rsidR="00E20DBB">
              <w:t>h</w:t>
            </w:r>
            <w:r>
              <w:t>jem</w:t>
            </w:r>
          </w:p>
        </w:tc>
      </w:tr>
    </w:tbl>
    <w:p w:rsidR="00D165F6" w:rsidRPr="00C30AF8" w:rsidRDefault="00D165F6">
      <w:pPr>
        <w:rPr>
          <w:rFonts w:ascii="Trebuchet MS" w:hAnsi="Trebuchet MS"/>
          <w:sz w:val="16"/>
          <w:szCs w:val="16"/>
        </w:rPr>
      </w:pPr>
    </w:p>
    <w:tbl>
      <w:tblPr>
        <w:tblStyle w:val="Tabellrutenett"/>
        <w:tblW w:w="0" w:type="auto"/>
        <w:tblCellMar>
          <w:top w:w="28" w:type="dxa"/>
          <w:left w:w="85" w:type="dxa"/>
          <w:bottom w:w="28" w:type="dxa"/>
          <w:right w:w="85" w:type="dxa"/>
        </w:tblCellMar>
        <w:tblLook w:val="01E0" w:firstRow="1" w:lastRow="1" w:firstColumn="1" w:lastColumn="1" w:noHBand="0" w:noVBand="0"/>
      </w:tblPr>
      <w:tblGrid>
        <w:gridCol w:w="4747"/>
        <w:gridCol w:w="4747"/>
      </w:tblGrid>
      <w:tr w:rsidR="00BA1122" w:rsidTr="000D4BF3">
        <w:trPr>
          <w:trHeight w:val="327"/>
        </w:trPr>
        <w:tc>
          <w:tcPr>
            <w:tcW w:w="4747" w:type="dxa"/>
            <w:tcBorders>
              <w:bottom w:val="nil"/>
              <w:right w:val="nil"/>
            </w:tcBorders>
          </w:tcPr>
          <w:p w:rsidR="00BA1122" w:rsidRPr="008A632B" w:rsidRDefault="00BA1122" w:rsidP="008A632B">
            <w:pPr>
              <w:pStyle w:val="Etikett"/>
            </w:pPr>
            <w:r w:rsidRPr="008A632B">
              <w:t xml:space="preserve">Stikkord/Keywords: </w:t>
            </w:r>
          </w:p>
        </w:tc>
        <w:tc>
          <w:tcPr>
            <w:tcW w:w="4747" w:type="dxa"/>
            <w:tcBorders>
              <w:left w:val="nil"/>
              <w:bottom w:val="nil"/>
            </w:tcBorders>
          </w:tcPr>
          <w:p w:rsidR="00BA1122" w:rsidRPr="008A632B" w:rsidRDefault="00BA1122" w:rsidP="008A632B">
            <w:pPr>
              <w:pStyle w:val="Etikett"/>
            </w:pPr>
            <w:r w:rsidRPr="008A632B">
              <w:t>Fagområde/Field of work:</w:t>
            </w:r>
          </w:p>
        </w:tc>
      </w:tr>
      <w:tr w:rsidR="00BA1122">
        <w:tc>
          <w:tcPr>
            <w:tcW w:w="4747" w:type="dxa"/>
            <w:tcBorders>
              <w:top w:val="nil"/>
              <w:bottom w:val="nil"/>
              <w:right w:val="nil"/>
            </w:tcBorders>
          </w:tcPr>
          <w:p w:rsidR="00BA1122" w:rsidRPr="00556547" w:rsidRDefault="000D4BF3" w:rsidP="008A632B">
            <w:pPr>
              <w:pStyle w:val="SammendragTxt"/>
            </w:pPr>
            <w:r>
              <w:t>Hæra, erosjon, partikler, elvekant</w:t>
            </w:r>
            <w:r w:rsidR="00E20DBB">
              <w:t>, sikring</w:t>
            </w:r>
            <w:r w:rsidR="009F727D">
              <w:t>, steinsetting</w:t>
            </w:r>
          </w:p>
        </w:tc>
        <w:tc>
          <w:tcPr>
            <w:tcW w:w="4747" w:type="dxa"/>
            <w:tcBorders>
              <w:top w:val="nil"/>
              <w:left w:val="nil"/>
              <w:bottom w:val="nil"/>
            </w:tcBorders>
          </w:tcPr>
          <w:p w:rsidR="00BA1122" w:rsidRPr="00556547" w:rsidRDefault="000D4BF3" w:rsidP="008A632B">
            <w:pPr>
              <w:pStyle w:val="SammendragTxt"/>
            </w:pPr>
            <w:r>
              <w:t>Erosjon</w:t>
            </w:r>
          </w:p>
        </w:tc>
      </w:tr>
      <w:tr w:rsidR="00BA1122" w:rsidTr="000D4BF3">
        <w:trPr>
          <w:trHeight w:val="52"/>
        </w:trPr>
        <w:tc>
          <w:tcPr>
            <w:tcW w:w="4747" w:type="dxa"/>
            <w:tcBorders>
              <w:top w:val="nil"/>
              <w:right w:val="nil"/>
            </w:tcBorders>
          </w:tcPr>
          <w:p w:rsidR="00BA1122" w:rsidRPr="00556547" w:rsidRDefault="00BA1122" w:rsidP="008A632B">
            <w:pPr>
              <w:pStyle w:val="SammendragTxt"/>
            </w:pPr>
          </w:p>
        </w:tc>
        <w:tc>
          <w:tcPr>
            <w:tcW w:w="4747" w:type="dxa"/>
            <w:tcBorders>
              <w:top w:val="nil"/>
              <w:left w:val="nil"/>
            </w:tcBorders>
          </w:tcPr>
          <w:p w:rsidR="00BA1122" w:rsidRPr="00556547" w:rsidRDefault="00BA1122" w:rsidP="008A632B">
            <w:pPr>
              <w:pStyle w:val="SammendragTxt"/>
            </w:pPr>
          </w:p>
        </w:tc>
      </w:tr>
    </w:tbl>
    <w:p w:rsidR="0058564A" w:rsidRPr="00C30AF8" w:rsidRDefault="0058564A">
      <w:pPr>
        <w:rPr>
          <w:rFonts w:ascii="Trebuchet MS" w:hAnsi="Trebuchet MS"/>
          <w:sz w:val="16"/>
          <w:szCs w:val="16"/>
        </w:rPr>
      </w:pPr>
    </w:p>
    <w:tbl>
      <w:tblPr>
        <w:tblStyle w:val="Tabellrutenett"/>
        <w:tblW w:w="0" w:type="auto"/>
        <w:tblCellMar>
          <w:top w:w="28" w:type="dxa"/>
          <w:left w:w="85" w:type="dxa"/>
          <w:bottom w:w="28" w:type="dxa"/>
          <w:right w:w="85" w:type="dxa"/>
        </w:tblCellMar>
        <w:tblLook w:val="01E0" w:firstRow="1" w:lastRow="1" w:firstColumn="1" w:lastColumn="1" w:noHBand="0" w:noVBand="0"/>
      </w:tblPr>
      <w:tblGrid>
        <w:gridCol w:w="9494"/>
      </w:tblGrid>
      <w:tr w:rsidR="00635AA0">
        <w:tc>
          <w:tcPr>
            <w:tcW w:w="9494" w:type="dxa"/>
            <w:tcBorders>
              <w:bottom w:val="nil"/>
            </w:tcBorders>
          </w:tcPr>
          <w:p w:rsidR="00635AA0" w:rsidRDefault="009F727D" w:rsidP="00DE309A">
            <w:pPr>
              <w:pStyle w:val="Etikett"/>
            </w:pPr>
            <w:r>
              <w:t xml:space="preserve">Sammendrag: Vassdraget Hæra er sterkt endret ved senking, og ligger dermed dypt i terrenget. Langs vassdraget er det leir- og </w:t>
            </w:r>
            <w:r w:rsidR="00DE309A">
              <w:t>siltjord, og det er kraftig ero</w:t>
            </w:r>
            <w:r>
              <w:t>sjon på grunn av utglidninger i de bratte sidene. Bioforsk foreslår steinsetting av nedre del av kanalsidene på deler av strekningen, og slakere helling ovenfor steinsettingen.</w:t>
            </w:r>
            <w:r w:rsidR="00DE309A">
              <w:t xml:space="preserve"> </w:t>
            </w:r>
            <w:r>
              <w:t>Det foreslås også stell av trær som legger seg ut i elva, vegetasjonssoner på kantene og tiltak i utløp av ledninger og overflateavløp.</w:t>
            </w:r>
          </w:p>
        </w:tc>
      </w:tr>
      <w:tr w:rsidR="00635AA0">
        <w:tc>
          <w:tcPr>
            <w:tcW w:w="9494" w:type="dxa"/>
            <w:tcBorders>
              <w:top w:val="nil"/>
            </w:tcBorders>
          </w:tcPr>
          <w:p w:rsidR="00635AA0" w:rsidRDefault="00635AA0" w:rsidP="009D2DE6">
            <w:pPr>
              <w:pStyle w:val="SammendragTxt"/>
            </w:pPr>
          </w:p>
        </w:tc>
      </w:tr>
    </w:tbl>
    <w:p w:rsidR="0058564A" w:rsidRPr="00C30AF8" w:rsidRDefault="0058564A">
      <w:pPr>
        <w:rPr>
          <w:rFonts w:ascii="Trebuchet MS" w:hAnsi="Trebuchet MS"/>
          <w:sz w:val="16"/>
          <w:szCs w:val="16"/>
        </w:rPr>
      </w:pPr>
    </w:p>
    <w:p w:rsidR="00B80D29" w:rsidRPr="009F727D" w:rsidRDefault="00B80D29">
      <w:pPr>
        <w:rPr>
          <w:rFonts w:ascii="Trebuchet MS" w:hAnsi="Trebuchet MS"/>
          <w:sz w:val="16"/>
          <w:szCs w:val="16"/>
        </w:rPr>
      </w:pPr>
    </w:p>
    <w:tbl>
      <w:tblPr>
        <w:tblStyle w:val="Tabellrutenett"/>
        <w:tblW w:w="0" w:type="auto"/>
        <w:tblCellMar>
          <w:top w:w="28" w:type="dxa"/>
          <w:left w:w="85" w:type="dxa"/>
          <w:bottom w:w="28" w:type="dxa"/>
          <w:right w:w="85" w:type="dxa"/>
        </w:tblCellMar>
        <w:tblLook w:val="01E0" w:firstRow="1" w:lastRow="1" w:firstColumn="1" w:lastColumn="1" w:noHBand="0" w:noVBand="0"/>
      </w:tblPr>
      <w:tblGrid>
        <w:gridCol w:w="2376"/>
        <w:gridCol w:w="7118"/>
      </w:tblGrid>
      <w:tr w:rsidR="006533E9">
        <w:tc>
          <w:tcPr>
            <w:tcW w:w="2376" w:type="dxa"/>
            <w:tcBorders>
              <w:bottom w:val="nil"/>
              <w:right w:val="nil"/>
            </w:tcBorders>
          </w:tcPr>
          <w:p w:rsidR="006533E9" w:rsidRPr="0046385C" w:rsidRDefault="006533E9" w:rsidP="006533E9">
            <w:pPr>
              <w:pStyle w:val="Etikett"/>
            </w:pPr>
            <w:r w:rsidRPr="0046385C">
              <w:t>Land/fylke:</w:t>
            </w:r>
          </w:p>
        </w:tc>
        <w:tc>
          <w:tcPr>
            <w:tcW w:w="7118" w:type="dxa"/>
            <w:tcBorders>
              <w:left w:val="nil"/>
              <w:bottom w:val="nil"/>
            </w:tcBorders>
          </w:tcPr>
          <w:p w:rsidR="006533E9" w:rsidRPr="00556547" w:rsidRDefault="0054732A" w:rsidP="006533E9">
            <w:pPr>
              <w:pStyle w:val="SammendragTxt"/>
            </w:pPr>
            <w:r>
              <w:rPr>
                <w:noProof/>
                <w:lang w:eastAsia="nb-NO"/>
              </w:rPr>
              <mc:AlternateContent>
                <mc:Choice Requires="wps">
                  <w:drawing>
                    <wp:anchor distT="0" distB="0" distL="114300" distR="114300" simplePos="0" relativeHeight="251658752" behindDoc="0" locked="0" layoutInCell="1" allowOverlap="1">
                      <wp:simplePos x="0" y="0"/>
                      <wp:positionH relativeFrom="column">
                        <wp:posOffset>5374004</wp:posOffset>
                      </wp:positionH>
                      <wp:positionV relativeFrom="paragraph">
                        <wp:posOffset>67945</wp:posOffset>
                      </wp:positionV>
                      <wp:extent cx="1971675" cy="406400"/>
                      <wp:effectExtent l="0" t="0" r="28575" b="12700"/>
                      <wp:wrapNone/>
                      <wp:docPr id="1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71675" cy="406400"/>
                              </a:xfrm>
                              <a:prstGeom prst="rect">
                                <a:avLst/>
                              </a:prstGeom>
                              <a:solidFill>
                                <a:srgbClr val="FFFFFF"/>
                              </a:solidFill>
                              <a:ln w="9525">
                                <a:solidFill>
                                  <a:srgbClr val="000000"/>
                                </a:solidFill>
                                <a:miter lim="800000"/>
                                <a:headEnd/>
                                <a:tailEnd/>
                              </a:ln>
                            </wps:spPr>
                            <wps:txbx>
                              <w:txbxContent>
                                <w:p w:rsidR="00493C3B" w:rsidRPr="00493C3B" w:rsidRDefault="00493C3B" w:rsidP="00493C3B">
                                  <w:pPr>
                                    <w:rPr>
                                      <w:rFonts w:ascii="Trebuchet MS" w:hAnsi="Trebuchet MS"/>
                                      <w:sz w:val="20"/>
                                    </w:rPr>
                                  </w:pPr>
                                  <w:r w:rsidRPr="00493C3B">
                                    <w:rPr>
                                      <w:rFonts w:ascii="Trebuchet MS" w:hAnsi="Trebuchet MS"/>
                                      <w:sz w:val="20"/>
                                      <w:highlight w:val="yellow"/>
                                    </w:rPr>
                                    <w:t>Fjern tabellen med land, kommune mm om det ikke er noe å legge inn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3" type="#_x0000_t202" style="position:absolute;margin-left:423.15pt;margin-top:5.35pt;width:155.25pt;height:32pt;flip:x;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">
                      <v:textbox>
                        <w:txbxContent>
                          <w:p w:rsidR="00493C3B" w:rsidRPr="00493C3B" w:rsidRDefault="00493C3B" w:rsidP="00493C3B">
                            <w:pPr>
                              <w:rPr>
                                <w:rFonts w:ascii="Trebuchet MS" w:hAnsi="Trebuchet MS"/>
                                <w:sz w:val="20"/>
                              </w:rPr>
                            </w:pPr>
                            <w:r w:rsidRPr="00493C3B">
                              <w:rPr>
                                <w:rFonts w:ascii="Trebuchet MS" w:hAnsi="Trebuchet MS"/>
                                <w:sz w:val="20"/>
                                <w:highlight w:val="yellow"/>
                              </w:rPr>
                              <w:t>Fjern tabellen med land, kommune mm om det ikke er noe å legge inn</w:t>
                            </w:r>
                          </w:p>
                        </w:txbxContent>
                      </v:textbox>
                    </v:shape>
                  </w:pict>
                </mc:Fallback>
              </mc:AlternateContent>
            </w:r>
            <w:r w:rsidR="00E20A82">
              <w:t>Norge, Østfold</w:t>
            </w:r>
          </w:p>
        </w:tc>
      </w:tr>
      <w:tr w:rsidR="006533E9">
        <w:tc>
          <w:tcPr>
            <w:tcW w:w="2376" w:type="dxa"/>
            <w:tcBorders>
              <w:top w:val="nil"/>
              <w:bottom w:val="nil"/>
              <w:right w:val="nil"/>
            </w:tcBorders>
          </w:tcPr>
          <w:p w:rsidR="006533E9" w:rsidRPr="0046385C" w:rsidRDefault="006533E9" w:rsidP="006533E9">
            <w:pPr>
              <w:pStyle w:val="Etikett"/>
            </w:pPr>
            <w:r w:rsidRPr="0046385C">
              <w:t>Kommune:</w:t>
            </w:r>
          </w:p>
        </w:tc>
        <w:tc>
          <w:tcPr>
            <w:tcW w:w="7118" w:type="dxa"/>
            <w:tcBorders>
              <w:top w:val="nil"/>
              <w:left w:val="nil"/>
              <w:bottom w:val="nil"/>
            </w:tcBorders>
          </w:tcPr>
          <w:p w:rsidR="006533E9" w:rsidRPr="00556547" w:rsidRDefault="00E20A82" w:rsidP="00E20A82">
            <w:pPr>
              <w:pStyle w:val="SammendragTxt"/>
            </w:pPr>
            <w:r>
              <w:t>Trøgstad</w:t>
            </w:r>
          </w:p>
        </w:tc>
      </w:tr>
      <w:tr w:rsidR="006533E9">
        <w:tc>
          <w:tcPr>
            <w:tcW w:w="2376" w:type="dxa"/>
            <w:tcBorders>
              <w:top w:val="nil"/>
              <w:right w:val="nil"/>
            </w:tcBorders>
          </w:tcPr>
          <w:p w:rsidR="006533E9" w:rsidRPr="0046385C" w:rsidRDefault="006533E9" w:rsidP="006533E9">
            <w:pPr>
              <w:pStyle w:val="Etikett"/>
            </w:pPr>
            <w:r w:rsidRPr="0046385C">
              <w:t>Sted/Lokalitet:</w:t>
            </w:r>
          </w:p>
        </w:tc>
        <w:tc>
          <w:tcPr>
            <w:tcW w:w="7118" w:type="dxa"/>
            <w:tcBorders>
              <w:top w:val="nil"/>
              <w:left w:val="nil"/>
            </w:tcBorders>
          </w:tcPr>
          <w:p w:rsidR="006533E9" w:rsidRPr="00556547" w:rsidRDefault="00E20A82" w:rsidP="006533E9">
            <w:pPr>
              <w:pStyle w:val="SammendragTxt"/>
            </w:pPr>
            <w:r>
              <w:t>Hæra</w:t>
            </w:r>
            <w:r w:rsidR="00A73306">
              <w:t>, ved Kallaksjøen</w:t>
            </w:r>
          </w:p>
        </w:tc>
      </w:tr>
    </w:tbl>
    <w:p w:rsidR="00D165F6" w:rsidRDefault="00D165F6">
      <w:pPr>
        <w:rPr>
          <w:rFonts w:ascii="Trebuchet MS" w:hAnsi="Trebuchet MS"/>
        </w:rPr>
      </w:pPr>
    </w:p>
    <w:tbl>
      <w:tblPr>
        <w:tblStyle w:val="Tabellrutenett"/>
        <w:tblW w:w="0" w:type="auto"/>
        <w:tblCellMar>
          <w:top w:w="28" w:type="dxa"/>
          <w:left w:w="85" w:type="dxa"/>
          <w:bottom w:w="28" w:type="dxa"/>
          <w:right w:w="85" w:type="dxa"/>
        </w:tblCellMar>
        <w:tblLook w:val="01E0" w:firstRow="1" w:lastRow="1" w:firstColumn="1" w:lastColumn="1" w:noHBand="0" w:noVBand="0"/>
      </w:tblPr>
      <w:tblGrid>
        <w:gridCol w:w="4219"/>
        <w:gridCol w:w="1134"/>
        <w:gridCol w:w="4141"/>
      </w:tblGrid>
      <w:tr w:rsidR="009A490B">
        <w:tc>
          <w:tcPr>
            <w:tcW w:w="4219" w:type="dxa"/>
            <w:tcBorders>
              <w:top w:val="nil"/>
              <w:left w:val="nil"/>
              <w:bottom w:val="dotted" w:sz="4" w:space="0" w:color="auto"/>
              <w:right w:val="nil"/>
            </w:tcBorders>
          </w:tcPr>
          <w:p w:rsidR="009A490B" w:rsidRPr="0046385C" w:rsidRDefault="00493C3B" w:rsidP="00DC3DED">
            <w:pPr>
              <w:pStyle w:val="Ansvarlig"/>
              <w:framePr w:hSpace="0" w:wrap="auto" w:vAnchor="margin" w:hAnchor="text" w:xAlign="left" w:yAlign="inline"/>
            </w:pPr>
            <w:r>
              <w:t>Godkjent / Approved</w:t>
            </w:r>
          </w:p>
        </w:tc>
        <w:tc>
          <w:tcPr>
            <w:tcW w:w="1134" w:type="dxa"/>
            <w:tcBorders>
              <w:top w:val="nil"/>
              <w:left w:val="nil"/>
              <w:bottom w:val="nil"/>
              <w:right w:val="nil"/>
            </w:tcBorders>
          </w:tcPr>
          <w:p w:rsidR="009A490B" w:rsidRDefault="009A490B" w:rsidP="009A490B">
            <w:pPr>
              <w:rPr>
                <w:rFonts w:ascii="Trebuchet MS" w:hAnsi="Trebuchet MS"/>
              </w:rPr>
            </w:pPr>
          </w:p>
        </w:tc>
        <w:tc>
          <w:tcPr>
            <w:tcW w:w="4141" w:type="dxa"/>
            <w:tcBorders>
              <w:top w:val="nil"/>
              <w:left w:val="nil"/>
              <w:bottom w:val="dotted" w:sz="4" w:space="0" w:color="auto"/>
              <w:right w:val="nil"/>
            </w:tcBorders>
          </w:tcPr>
          <w:p w:rsidR="009A490B" w:rsidRPr="0046385C" w:rsidRDefault="009A490B" w:rsidP="00DC3DED">
            <w:pPr>
              <w:pStyle w:val="Ansvarlig"/>
              <w:framePr w:hSpace="0" w:wrap="auto" w:vAnchor="margin" w:hAnchor="text" w:xAlign="left" w:yAlign="inline"/>
            </w:pPr>
            <w:r w:rsidRPr="0046385C">
              <w:t>Prosjektleder</w:t>
            </w:r>
            <w:r>
              <w:t>/Project leader</w:t>
            </w:r>
          </w:p>
        </w:tc>
      </w:tr>
      <w:tr w:rsidR="009A490B" w:rsidRPr="00FD48C8">
        <w:tc>
          <w:tcPr>
            <w:tcW w:w="4219" w:type="dxa"/>
            <w:tcBorders>
              <w:top w:val="dotted" w:sz="4" w:space="0" w:color="auto"/>
              <w:left w:val="nil"/>
              <w:bottom w:val="nil"/>
              <w:right w:val="nil"/>
            </w:tcBorders>
          </w:tcPr>
          <w:p w:rsidR="009A490B" w:rsidRPr="00FD48C8" w:rsidRDefault="00E20A82" w:rsidP="00DC3DED">
            <w:pPr>
              <w:jc w:val="center"/>
              <w:rPr>
                <w:rFonts w:ascii="Trebuchet MS" w:hAnsi="Trebuchet MS"/>
                <w:sz w:val="20"/>
              </w:rPr>
            </w:pPr>
            <w:r>
              <w:rPr>
                <w:rFonts w:ascii="Trebuchet MS" w:hAnsi="Trebuchet MS"/>
                <w:sz w:val="20"/>
              </w:rPr>
              <w:t>Jannes Stolte</w:t>
            </w:r>
          </w:p>
        </w:tc>
        <w:tc>
          <w:tcPr>
            <w:tcW w:w="1134" w:type="dxa"/>
            <w:tcBorders>
              <w:top w:val="nil"/>
              <w:left w:val="nil"/>
              <w:bottom w:val="nil"/>
              <w:right w:val="nil"/>
            </w:tcBorders>
          </w:tcPr>
          <w:p w:rsidR="009A490B" w:rsidRPr="00FD48C8" w:rsidRDefault="009A490B" w:rsidP="009A490B">
            <w:pPr>
              <w:rPr>
                <w:rFonts w:ascii="Trebuchet MS" w:hAnsi="Trebuchet MS"/>
                <w:sz w:val="20"/>
              </w:rPr>
            </w:pPr>
          </w:p>
        </w:tc>
        <w:tc>
          <w:tcPr>
            <w:tcW w:w="4141" w:type="dxa"/>
            <w:tcBorders>
              <w:top w:val="dotted" w:sz="4" w:space="0" w:color="auto"/>
              <w:left w:val="nil"/>
              <w:bottom w:val="nil"/>
              <w:right w:val="nil"/>
            </w:tcBorders>
          </w:tcPr>
          <w:p w:rsidR="009A490B" w:rsidRPr="00FD48C8" w:rsidRDefault="00E20A82" w:rsidP="00DC3DED">
            <w:pPr>
              <w:jc w:val="center"/>
              <w:rPr>
                <w:rFonts w:ascii="Trebuchet MS" w:hAnsi="Trebuchet MS"/>
                <w:sz w:val="20"/>
              </w:rPr>
            </w:pPr>
            <w:r>
              <w:rPr>
                <w:rFonts w:ascii="Trebuchet MS" w:hAnsi="Trebuchet MS"/>
                <w:sz w:val="20"/>
              </w:rPr>
              <w:t>Atle Hauge</w:t>
            </w:r>
          </w:p>
        </w:tc>
      </w:tr>
    </w:tbl>
    <w:p w:rsidR="0033481D" w:rsidRPr="00C30AF8" w:rsidRDefault="0033481D" w:rsidP="0033481D">
      <w:pPr>
        <w:rPr>
          <w:rFonts w:ascii="Trebuchet MS" w:hAnsi="Trebuchet MS"/>
          <w:sz w:val="16"/>
          <w:szCs w:val="16"/>
        </w:rPr>
      </w:pPr>
    </w:p>
    <w:p w:rsidR="0033481D" w:rsidRPr="00C30AF8" w:rsidRDefault="0033481D" w:rsidP="0033481D">
      <w:pPr>
        <w:rPr>
          <w:rFonts w:ascii="Trebuchet MS" w:hAnsi="Trebuchet MS"/>
          <w:sz w:val="16"/>
          <w:szCs w:val="16"/>
        </w:rPr>
        <w:sectPr w:rsidR="0033481D" w:rsidRPr="00C30AF8" w:rsidSect="00DF1ADD">
          <w:footerReference w:type="even" r:id="rId15"/>
          <w:footerReference w:type="default" r:id="rId16"/>
          <w:type w:val="continuous"/>
          <w:pgSz w:w="11906" w:h="16838" w:code="9"/>
          <w:pgMar w:top="1134" w:right="851" w:bottom="454" w:left="1701" w:header="567" w:footer="567" w:gutter="0"/>
          <w:pgNumType w:start="1"/>
          <w:cols w:space="708"/>
          <w:titlePg/>
        </w:sectPr>
      </w:pPr>
    </w:p>
    <w:p w:rsidR="009A490B" w:rsidRDefault="009A490B">
      <w:pPr>
        <w:rPr>
          <w:rFonts w:ascii="Trebuchet MS" w:hAnsi="Trebuchet MS"/>
        </w:rPr>
      </w:pPr>
    </w:p>
    <w:p w:rsidR="00C8406D" w:rsidRPr="000C2137" w:rsidRDefault="00C8406D" w:rsidP="00C8406D">
      <w:pPr>
        <w:pStyle w:val="Forordinnhold"/>
        <w:numPr>
          <w:ilvl w:val="0"/>
          <w:numId w:val="0"/>
        </w:numPr>
      </w:pPr>
      <w:r w:rsidRPr="000C2137">
        <w:lastRenderedPageBreak/>
        <w:t>Innhold</w:t>
      </w:r>
    </w:p>
    <w:p w:rsidR="00D4340D" w:rsidRDefault="00C8406D">
      <w:pPr>
        <w:pStyle w:val="INNH1"/>
        <w:tabs>
          <w:tab w:val="left" w:pos="480"/>
        </w:tabs>
        <w:rPr>
          <w:rFonts w:asciiTheme="minorHAnsi" w:eastAsiaTheme="minorEastAsia" w:hAnsiTheme="minorHAnsi" w:cstheme="minorBidi"/>
          <w:noProof/>
          <w:sz w:val="22"/>
          <w:szCs w:val="22"/>
          <w:lang w:eastAsia="nb-NO"/>
        </w:rPr>
      </w:pPr>
      <w:r w:rsidRPr="00154D08">
        <w:fldChar w:fldCharType="begin"/>
      </w:r>
      <w:r w:rsidRPr="00154D08">
        <w:instrText xml:space="preserve"> TOC \o "1-</w:instrText>
      </w:r>
      <w:r w:rsidR="00471380">
        <w:instrText>5</w:instrText>
      </w:r>
      <w:r w:rsidRPr="00154D08">
        <w:instrText xml:space="preserve">" \t "Sammendrag;1" </w:instrText>
      </w:r>
      <w:r w:rsidRPr="00154D08">
        <w:fldChar w:fldCharType="separate"/>
      </w:r>
      <w:r w:rsidR="00D4340D">
        <w:rPr>
          <w:noProof/>
        </w:rPr>
        <w:t>1.</w:t>
      </w:r>
      <w:r w:rsidR="00D4340D">
        <w:rPr>
          <w:rFonts w:asciiTheme="minorHAnsi" w:eastAsiaTheme="minorEastAsia" w:hAnsiTheme="minorHAnsi" w:cstheme="minorBidi"/>
          <w:noProof/>
          <w:sz w:val="22"/>
          <w:szCs w:val="22"/>
          <w:lang w:eastAsia="nb-NO"/>
        </w:rPr>
        <w:tab/>
      </w:r>
      <w:r w:rsidR="00D4340D">
        <w:rPr>
          <w:noProof/>
        </w:rPr>
        <w:t>Innledning</w:t>
      </w:r>
      <w:r w:rsidR="00D4340D">
        <w:rPr>
          <w:noProof/>
        </w:rPr>
        <w:tab/>
      </w:r>
      <w:r w:rsidR="00D4340D">
        <w:rPr>
          <w:noProof/>
        </w:rPr>
        <w:fldChar w:fldCharType="begin"/>
      </w:r>
      <w:r w:rsidR="00D4340D">
        <w:rPr>
          <w:noProof/>
        </w:rPr>
        <w:instrText xml:space="preserve"> PAGEREF _Toc421784344 \h </w:instrText>
      </w:r>
      <w:r w:rsidR="00D4340D">
        <w:rPr>
          <w:noProof/>
        </w:rPr>
      </w:r>
      <w:r w:rsidR="00D4340D">
        <w:rPr>
          <w:noProof/>
        </w:rPr>
        <w:fldChar w:fldCharType="separate"/>
      </w:r>
      <w:r w:rsidR="00D4340D">
        <w:rPr>
          <w:noProof/>
        </w:rPr>
        <w:t>3</w:t>
      </w:r>
      <w:r w:rsidR="00D4340D">
        <w:rPr>
          <w:noProof/>
        </w:rPr>
        <w:fldChar w:fldCharType="end"/>
      </w:r>
    </w:p>
    <w:p w:rsidR="00D4340D" w:rsidRDefault="00D4340D">
      <w:pPr>
        <w:pStyle w:val="INNH2"/>
        <w:rPr>
          <w:rFonts w:asciiTheme="minorHAnsi" w:eastAsiaTheme="minorEastAsia" w:hAnsiTheme="minorHAnsi" w:cstheme="minorBidi"/>
          <w:noProof/>
          <w:sz w:val="22"/>
          <w:szCs w:val="22"/>
          <w:lang w:eastAsia="nb-NO"/>
        </w:rPr>
      </w:pPr>
      <w:r>
        <w:rPr>
          <w:noProof/>
        </w:rPr>
        <w:t>1.1</w:t>
      </w:r>
      <w:r>
        <w:rPr>
          <w:rFonts w:asciiTheme="minorHAnsi" w:eastAsiaTheme="minorEastAsia" w:hAnsiTheme="minorHAnsi" w:cstheme="minorBidi"/>
          <w:noProof/>
          <w:sz w:val="22"/>
          <w:szCs w:val="22"/>
          <w:lang w:eastAsia="nb-NO"/>
        </w:rPr>
        <w:tab/>
      </w:r>
      <w:r>
        <w:rPr>
          <w:noProof/>
        </w:rPr>
        <w:t>Beskrivelse av prosjektet</w:t>
      </w:r>
      <w:r>
        <w:rPr>
          <w:noProof/>
        </w:rPr>
        <w:tab/>
      </w:r>
      <w:r>
        <w:rPr>
          <w:noProof/>
        </w:rPr>
        <w:fldChar w:fldCharType="begin"/>
      </w:r>
      <w:r>
        <w:rPr>
          <w:noProof/>
        </w:rPr>
        <w:instrText xml:space="preserve"> PAGEREF _Toc421784345 \h </w:instrText>
      </w:r>
      <w:r>
        <w:rPr>
          <w:noProof/>
        </w:rPr>
      </w:r>
      <w:r>
        <w:rPr>
          <w:noProof/>
        </w:rPr>
        <w:fldChar w:fldCharType="separate"/>
      </w:r>
      <w:r>
        <w:rPr>
          <w:noProof/>
        </w:rPr>
        <w:t>3</w:t>
      </w:r>
      <w:r>
        <w:rPr>
          <w:noProof/>
        </w:rPr>
        <w:fldChar w:fldCharType="end"/>
      </w:r>
    </w:p>
    <w:p w:rsidR="00D4340D" w:rsidRDefault="00D4340D">
      <w:pPr>
        <w:pStyle w:val="INNH2"/>
        <w:rPr>
          <w:rFonts w:asciiTheme="minorHAnsi" w:eastAsiaTheme="minorEastAsia" w:hAnsiTheme="minorHAnsi" w:cstheme="minorBidi"/>
          <w:noProof/>
          <w:sz w:val="22"/>
          <w:szCs w:val="22"/>
          <w:lang w:eastAsia="nb-NO"/>
        </w:rPr>
      </w:pPr>
      <w:r>
        <w:rPr>
          <w:noProof/>
        </w:rPr>
        <w:t>1.2</w:t>
      </w:r>
      <w:r>
        <w:rPr>
          <w:rFonts w:asciiTheme="minorHAnsi" w:eastAsiaTheme="minorEastAsia" w:hAnsiTheme="minorHAnsi" w:cstheme="minorBidi"/>
          <w:noProof/>
          <w:sz w:val="22"/>
          <w:szCs w:val="22"/>
          <w:lang w:eastAsia="nb-NO"/>
        </w:rPr>
        <w:tab/>
      </w:r>
      <w:r>
        <w:rPr>
          <w:noProof/>
        </w:rPr>
        <w:t>Problembeskrivelse</w:t>
      </w:r>
      <w:r>
        <w:rPr>
          <w:noProof/>
        </w:rPr>
        <w:tab/>
      </w:r>
      <w:r>
        <w:rPr>
          <w:noProof/>
        </w:rPr>
        <w:fldChar w:fldCharType="begin"/>
      </w:r>
      <w:r>
        <w:rPr>
          <w:noProof/>
        </w:rPr>
        <w:instrText xml:space="preserve"> PAGEREF _Toc421784346 \h </w:instrText>
      </w:r>
      <w:r>
        <w:rPr>
          <w:noProof/>
        </w:rPr>
      </w:r>
      <w:r>
        <w:rPr>
          <w:noProof/>
        </w:rPr>
        <w:fldChar w:fldCharType="separate"/>
      </w:r>
      <w:r>
        <w:rPr>
          <w:noProof/>
        </w:rPr>
        <w:t>4</w:t>
      </w:r>
      <w:r>
        <w:rPr>
          <w:noProof/>
        </w:rPr>
        <w:fldChar w:fldCharType="end"/>
      </w:r>
    </w:p>
    <w:p w:rsidR="00D4340D" w:rsidRDefault="00D4340D">
      <w:pPr>
        <w:pStyle w:val="INNH1"/>
        <w:tabs>
          <w:tab w:val="left" w:pos="480"/>
        </w:tabs>
        <w:rPr>
          <w:rFonts w:asciiTheme="minorHAnsi" w:eastAsiaTheme="minorEastAsia" w:hAnsiTheme="minorHAnsi" w:cstheme="minorBidi"/>
          <w:noProof/>
          <w:sz w:val="22"/>
          <w:szCs w:val="22"/>
          <w:lang w:eastAsia="nb-NO"/>
        </w:rPr>
      </w:pPr>
      <w:r>
        <w:rPr>
          <w:noProof/>
        </w:rPr>
        <w:t>2.</w:t>
      </w:r>
      <w:r>
        <w:rPr>
          <w:rFonts w:asciiTheme="minorHAnsi" w:eastAsiaTheme="minorEastAsia" w:hAnsiTheme="minorHAnsi" w:cstheme="minorBidi"/>
          <w:noProof/>
          <w:sz w:val="22"/>
          <w:szCs w:val="22"/>
          <w:lang w:eastAsia="nb-NO"/>
        </w:rPr>
        <w:tab/>
      </w:r>
      <w:r>
        <w:rPr>
          <w:noProof/>
        </w:rPr>
        <w:t>Aktuelle tiltak</w:t>
      </w:r>
      <w:r>
        <w:rPr>
          <w:noProof/>
        </w:rPr>
        <w:tab/>
      </w:r>
      <w:r>
        <w:rPr>
          <w:noProof/>
        </w:rPr>
        <w:fldChar w:fldCharType="begin"/>
      </w:r>
      <w:r>
        <w:rPr>
          <w:noProof/>
        </w:rPr>
        <w:instrText xml:space="preserve"> PAGEREF _Toc421784347 \h </w:instrText>
      </w:r>
      <w:r>
        <w:rPr>
          <w:noProof/>
        </w:rPr>
      </w:r>
      <w:r>
        <w:rPr>
          <w:noProof/>
        </w:rPr>
        <w:fldChar w:fldCharType="separate"/>
      </w:r>
      <w:r>
        <w:rPr>
          <w:noProof/>
        </w:rPr>
        <w:t>6</w:t>
      </w:r>
      <w:r>
        <w:rPr>
          <w:noProof/>
        </w:rPr>
        <w:fldChar w:fldCharType="end"/>
      </w:r>
    </w:p>
    <w:p w:rsidR="00D4340D" w:rsidRDefault="00D4340D">
      <w:pPr>
        <w:pStyle w:val="INNH2"/>
        <w:rPr>
          <w:rFonts w:asciiTheme="minorHAnsi" w:eastAsiaTheme="minorEastAsia" w:hAnsiTheme="minorHAnsi" w:cstheme="minorBidi"/>
          <w:noProof/>
          <w:sz w:val="22"/>
          <w:szCs w:val="22"/>
          <w:lang w:eastAsia="nb-NO"/>
        </w:rPr>
      </w:pPr>
      <w:r>
        <w:rPr>
          <w:noProof/>
        </w:rPr>
        <w:t>2.1</w:t>
      </w:r>
      <w:r>
        <w:rPr>
          <w:rFonts w:asciiTheme="minorHAnsi" w:eastAsiaTheme="minorEastAsia" w:hAnsiTheme="minorHAnsi" w:cstheme="minorBidi"/>
          <w:noProof/>
          <w:sz w:val="22"/>
          <w:szCs w:val="22"/>
          <w:lang w:eastAsia="nb-NO"/>
        </w:rPr>
        <w:tab/>
      </w:r>
      <w:r>
        <w:rPr>
          <w:noProof/>
        </w:rPr>
        <w:t>Steinsetting</w:t>
      </w:r>
      <w:r>
        <w:rPr>
          <w:noProof/>
        </w:rPr>
        <w:tab/>
      </w:r>
      <w:r>
        <w:rPr>
          <w:noProof/>
        </w:rPr>
        <w:fldChar w:fldCharType="begin"/>
      </w:r>
      <w:r>
        <w:rPr>
          <w:noProof/>
        </w:rPr>
        <w:instrText xml:space="preserve"> PAGEREF _Toc421784348 \h </w:instrText>
      </w:r>
      <w:r>
        <w:rPr>
          <w:noProof/>
        </w:rPr>
      </w:r>
      <w:r>
        <w:rPr>
          <w:noProof/>
        </w:rPr>
        <w:fldChar w:fldCharType="separate"/>
      </w:r>
      <w:r>
        <w:rPr>
          <w:noProof/>
        </w:rPr>
        <w:t>6</w:t>
      </w:r>
      <w:r>
        <w:rPr>
          <w:noProof/>
        </w:rPr>
        <w:fldChar w:fldCharType="end"/>
      </w:r>
    </w:p>
    <w:p w:rsidR="00D4340D" w:rsidRDefault="00D4340D">
      <w:pPr>
        <w:pStyle w:val="INNH2"/>
        <w:rPr>
          <w:rFonts w:asciiTheme="minorHAnsi" w:eastAsiaTheme="minorEastAsia" w:hAnsiTheme="minorHAnsi" w:cstheme="minorBidi"/>
          <w:noProof/>
          <w:sz w:val="22"/>
          <w:szCs w:val="22"/>
          <w:lang w:eastAsia="nb-NO"/>
        </w:rPr>
      </w:pPr>
      <w:r>
        <w:rPr>
          <w:noProof/>
        </w:rPr>
        <w:t>2.2</w:t>
      </w:r>
      <w:r>
        <w:rPr>
          <w:rFonts w:asciiTheme="minorHAnsi" w:eastAsiaTheme="minorEastAsia" w:hAnsiTheme="minorHAnsi" w:cstheme="minorBidi"/>
          <w:noProof/>
          <w:sz w:val="22"/>
          <w:szCs w:val="22"/>
          <w:lang w:eastAsia="nb-NO"/>
        </w:rPr>
        <w:tab/>
      </w:r>
      <w:r>
        <w:rPr>
          <w:noProof/>
        </w:rPr>
        <w:t>Vegetasjon</w:t>
      </w:r>
      <w:r>
        <w:rPr>
          <w:noProof/>
        </w:rPr>
        <w:tab/>
      </w:r>
      <w:r>
        <w:rPr>
          <w:noProof/>
        </w:rPr>
        <w:fldChar w:fldCharType="begin"/>
      </w:r>
      <w:r>
        <w:rPr>
          <w:noProof/>
        </w:rPr>
        <w:instrText xml:space="preserve"> PAGEREF _Toc421784349 \h </w:instrText>
      </w:r>
      <w:r>
        <w:rPr>
          <w:noProof/>
        </w:rPr>
      </w:r>
      <w:r>
        <w:rPr>
          <w:noProof/>
        </w:rPr>
        <w:fldChar w:fldCharType="separate"/>
      </w:r>
      <w:r>
        <w:rPr>
          <w:noProof/>
        </w:rPr>
        <w:t>6</w:t>
      </w:r>
      <w:r>
        <w:rPr>
          <w:noProof/>
        </w:rPr>
        <w:fldChar w:fldCharType="end"/>
      </w:r>
    </w:p>
    <w:p w:rsidR="00D4340D" w:rsidRDefault="00D4340D">
      <w:pPr>
        <w:pStyle w:val="INNH2"/>
        <w:rPr>
          <w:rFonts w:asciiTheme="minorHAnsi" w:eastAsiaTheme="minorEastAsia" w:hAnsiTheme="minorHAnsi" w:cstheme="minorBidi"/>
          <w:noProof/>
          <w:sz w:val="22"/>
          <w:szCs w:val="22"/>
          <w:lang w:eastAsia="nb-NO"/>
        </w:rPr>
      </w:pPr>
      <w:r>
        <w:rPr>
          <w:noProof/>
        </w:rPr>
        <w:t>2.3</w:t>
      </w:r>
      <w:r>
        <w:rPr>
          <w:rFonts w:asciiTheme="minorHAnsi" w:eastAsiaTheme="minorEastAsia" w:hAnsiTheme="minorHAnsi" w:cstheme="minorBidi"/>
          <w:noProof/>
          <w:sz w:val="22"/>
          <w:szCs w:val="22"/>
          <w:lang w:eastAsia="nb-NO"/>
        </w:rPr>
        <w:tab/>
      </w:r>
      <w:r>
        <w:rPr>
          <w:noProof/>
        </w:rPr>
        <w:t>Nytt elveprofil</w:t>
      </w:r>
      <w:r>
        <w:rPr>
          <w:noProof/>
        </w:rPr>
        <w:tab/>
      </w:r>
      <w:r>
        <w:rPr>
          <w:noProof/>
        </w:rPr>
        <w:fldChar w:fldCharType="begin"/>
      </w:r>
      <w:r>
        <w:rPr>
          <w:noProof/>
        </w:rPr>
        <w:instrText xml:space="preserve"> PAGEREF _Toc421784350 \h </w:instrText>
      </w:r>
      <w:r>
        <w:rPr>
          <w:noProof/>
        </w:rPr>
      </w:r>
      <w:r>
        <w:rPr>
          <w:noProof/>
        </w:rPr>
        <w:fldChar w:fldCharType="separate"/>
      </w:r>
      <w:r>
        <w:rPr>
          <w:noProof/>
        </w:rPr>
        <w:t>7</w:t>
      </w:r>
      <w:r>
        <w:rPr>
          <w:noProof/>
        </w:rPr>
        <w:fldChar w:fldCharType="end"/>
      </w:r>
    </w:p>
    <w:p w:rsidR="00D4340D" w:rsidRDefault="00D4340D">
      <w:pPr>
        <w:pStyle w:val="INNH2"/>
        <w:rPr>
          <w:rFonts w:asciiTheme="minorHAnsi" w:eastAsiaTheme="minorEastAsia" w:hAnsiTheme="minorHAnsi" w:cstheme="minorBidi"/>
          <w:noProof/>
          <w:sz w:val="22"/>
          <w:szCs w:val="22"/>
          <w:lang w:eastAsia="nb-NO"/>
        </w:rPr>
      </w:pPr>
      <w:r>
        <w:rPr>
          <w:noProof/>
        </w:rPr>
        <w:t>2.4</w:t>
      </w:r>
      <w:r>
        <w:rPr>
          <w:rFonts w:asciiTheme="minorHAnsi" w:eastAsiaTheme="minorEastAsia" w:hAnsiTheme="minorHAnsi" w:cstheme="minorBidi"/>
          <w:noProof/>
          <w:sz w:val="22"/>
          <w:szCs w:val="22"/>
          <w:lang w:eastAsia="nb-NO"/>
        </w:rPr>
        <w:tab/>
      </w:r>
      <w:r>
        <w:rPr>
          <w:noProof/>
        </w:rPr>
        <w:t>Anbefalt løsning for steinsetting</w:t>
      </w:r>
      <w:r>
        <w:rPr>
          <w:noProof/>
        </w:rPr>
        <w:tab/>
      </w:r>
      <w:r>
        <w:rPr>
          <w:noProof/>
        </w:rPr>
        <w:fldChar w:fldCharType="begin"/>
      </w:r>
      <w:r>
        <w:rPr>
          <w:noProof/>
        </w:rPr>
        <w:instrText xml:space="preserve"> PAGEREF _Toc421784351 \h </w:instrText>
      </w:r>
      <w:r>
        <w:rPr>
          <w:noProof/>
        </w:rPr>
      </w:r>
      <w:r>
        <w:rPr>
          <w:noProof/>
        </w:rPr>
        <w:fldChar w:fldCharType="separate"/>
      </w:r>
      <w:r>
        <w:rPr>
          <w:noProof/>
        </w:rPr>
        <w:t>7</w:t>
      </w:r>
      <w:r>
        <w:rPr>
          <w:noProof/>
        </w:rPr>
        <w:fldChar w:fldCharType="end"/>
      </w:r>
    </w:p>
    <w:p w:rsidR="00D4340D" w:rsidRDefault="00D4340D">
      <w:pPr>
        <w:pStyle w:val="INNH2"/>
        <w:rPr>
          <w:rFonts w:asciiTheme="minorHAnsi" w:eastAsiaTheme="minorEastAsia" w:hAnsiTheme="minorHAnsi" w:cstheme="minorBidi"/>
          <w:noProof/>
          <w:sz w:val="22"/>
          <w:szCs w:val="22"/>
          <w:lang w:eastAsia="nb-NO"/>
        </w:rPr>
      </w:pPr>
      <w:r>
        <w:rPr>
          <w:noProof/>
        </w:rPr>
        <w:t>2.5</w:t>
      </w:r>
      <w:r>
        <w:rPr>
          <w:rFonts w:asciiTheme="minorHAnsi" w:eastAsiaTheme="minorEastAsia" w:hAnsiTheme="minorHAnsi" w:cstheme="minorBidi"/>
          <w:noProof/>
          <w:sz w:val="22"/>
          <w:szCs w:val="22"/>
          <w:lang w:eastAsia="nb-NO"/>
        </w:rPr>
        <w:tab/>
      </w:r>
      <w:r>
        <w:rPr>
          <w:noProof/>
        </w:rPr>
        <w:t>Vedlikehold og drift</w:t>
      </w:r>
      <w:r>
        <w:rPr>
          <w:noProof/>
        </w:rPr>
        <w:tab/>
      </w:r>
      <w:r>
        <w:rPr>
          <w:noProof/>
        </w:rPr>
        <w:fldChar w:fldCharType="begin"/>
      </w:r>
      <w:r>
        <w:rPr>
          <w:noProof/>
        </w:rPr>
        <w:instrText xml:space="preserve"> PAGEREF _Toc421784352 \h </w:instrText>
      </w:r>
      <w:r>
        <w:rPr>
          <w:noProof/>
        </w:rPr>
      </w:r>
      <w:r>
        <w:rPr>
          <w:noProof/>
        </w:rPr>
        <w:fldChar w:fldCharType="separate"/>
      </w:r>
      <w:r>
        <w:rPr>
          <w:noProof/>
        </w:rPr>
        <w:t>9</w:t>
      </w:r>
      <w:r>
        <w:rPr>
          <w:noProof/>
        </w:rPr>
        <w:fldChar w:fldCharType="end"/>
      </w:r>
    </w:p>
    <w:p w:rsidR="00D4340D" w:rsidRDefault="00D4340D">
      <w:pPr>
        <w:pStyle w:val="INNH3"/>
        <w:tabs>
          <w:tab w:val="left" w:pos="1320"/>
        </w:tabs>
        <w:rPr>
          <w:rFonts w:asciiTheme="minorHAnsi" w:eastAsiaTheme="minorEastAsia" w:hAnsiTheme="minorHAnsi" w:cstheme="minorBidi"/>
          <w:noProof/>
          <w:sz w:val="22"/>
          <w:szCs w:val="22"/>
          <w:lang w:eastAsia="nb-NO"/>
        </w:rPr>
      </w:pPr>
      <w:r>
        <w:rPr>
          <w:noProof/>
        </w:rPr>
        <w:t>2.5.1</w:t>
      </w:r>
      <w:r>
        <w:rPr>
          <w:rFonts w:asciiTheme="minorHAnsi" w:eastAsiaTheme="minorEastAsia" w:hAnsiTheme="minorHAnsi" w:cstheme="minorBidi"/>
          <w:noProof/>
          <w:sz w:val="22"/>
          <w:szCs w:val="22"/>
          <w:lang w:eastAsia="nb-NO"/>
        </w:rPr>
        <w:tab/>
      </w:r>
      <w:r>
        <w:rPr>
          <w:noProof/>
        </w:rPr>
        <w:t>Stell av kantvegetasjon og trær</w:t>
      </w:r>
      <w:r>
        <w:rPr>
          <w:noProof/>
        </w:rPr>
        <w:tab/>
      </w:r>
      <w:r>
        <w:rPr>
          <w:noProof/>
        </w:rPr>
        <w:fldChar w:fldCharType="begin"/>
      </w:r>
      <w:r>
        <w:rPr>
          <w:noProof/>
        </w:rPr>
        <w:instrText xml:space="preserve"> PAGEREF _Toc421784353 \h </w:instrText>
      </w:r>
      <w:r>
        <w:rPr>
          <w:noProof/>
        </w:rPr>
      </w:r>
      <w:r>
        <w:rPr>
          <w:noProof/>
        </w:rPr>
        <w:fldChar w:fldCharType="separate"/>
      </w:r>
      <w:r>
        <w:rPr>
          <w:noProof/>
        </w:rPr>
        <w:t>9</w:t>
      </w:r>
      <w:r>
        <w:rPr>
          <w:noProof/>
        </w:rPr>
        <w:fldChar w:fldCharType="end"/>
      </w:r>
    </w:p>
    <w:p w:rsidR="00D4340D" w:rsidRDefault="00D4340D">
      <w:pPr>
        <w:pStyle w:val="INNH3"/>
        <w:tabs>
          <w:tab w:val="left" w:pos="1320"/>
        </w:tabs>
        <w:rPr>
          <w:rFonts w:asciiTheme="minorHAnsi" w:eastAsiaTheme="minorEastAsia" w:hAnsiTheme="minorHAnsi" w:cstheme="minorBidi"/>
          <w:noProof/>
          <w:sz w:val="22"/>
          <w:szCs w:val="22"/>
          <w:lang w:eastAsia="nb-NO"/>
        </w:rPr>
      </w:pPr>
      <w:r>
        <w:rPr>
          <w:noProof/>
        </w:rPr>
        <w:t>2.5.2</w:t>
      </w:r>
      <w:r>
        <w:rPr>
          <w:rFonts w:asciiTheme="minorHAnsi" w:eastAsiaTheme="minorEastAsia" w:hAnsiTheme="minorHAnsi" w:cstheme="minorBidi"/>
          <w:noProof/>
          <w:sz w:val="22"/>
          <w:szCs w:val="22"/>
          <w:lang w:eastAsia="nb-NO"/>
        </w:rPr>
        <w:tab/>
      </w:r>
      <w:r>
        <w:rPr>
          <w:noProof/>
        </w:rPr>
        <w:t>Sikre rørutløp</w:t>
      </w:r>
      <w:r>
        <w:rPr>
          <w:noProof/>
        </w:rPr>
        <w:tab/>
      </w:r>
      <w:r>
        <w:rPr>
          <w:noProof/>
        </w:rPr>
        <w:fldChar w:fldCharType="begin"/>
      </w:r>
      <w:r>
        <w:rPr>
          <w:noProof/>
        </w:rPr>
        <w:instrText xml:space="preserve"> PAGEREF _Toc421784354 \h </w:instrText>
      </w:r>
      <w:r>
        <w:rPr>
          <w:noProof/>
        </w:rPr>
      </w:r>
      <w:r>
        <w:rPr>
          <w:noProof/>
        </w:rPr>
        <w:fldChar w:fldCharType="separate"/>
      </w:r>
      <w:r>
        <w:rPr>
          <w:noProof/>
        </w:rPr>
        <w:t>9</w:t>
      </w:r>
      <w:r>
        <w:rPr>
          <w:noProof/>
        </w:rPr>
        <w:fldChar w:fldCharType="end"/>
      </w:r>
    </w:p>
    <w:p w:rsidR="00D4340D" w:rsidRDefault="00D4340D">
      <w:pPr>
        <w:pStyle w:val="INNH3"/>
        <w:tabs>
          <w:tab w:val="left" w:pos="1320"/>
        </w:tabs>
        <w:rPr>
          <w:rFonts w:asciiTheme="minorHAnsi" w:eastAsiaTheme="minorEastAsia" w:hAnsiTheme="minorHAnsi" w:cstheme="minorBidi"/>
          <w:noProof/>
          <w:sz w:val="22"/>
          <w:szCs w:val="22"/>
          <w:lang w:eastAsia="nb-NO"/>
        </w:rPr>
      </w:pPr>
      <w:r>
        <w:rPr>
          <w:noProof/>
        </w:rPr>
        <w:t>2.5.3</w:t>
      </w:r>
      <w:r>
        <w:rPr>
          <w:rFonts w:asciiTheme="minorHAnsi" w:eastAsiaTheme="minorEastAsia" w:hAnsiTheme="minorHAnsi" w:cstheme="minorBidi"/>
          <w:noProof/>
          <w:sz w:val="22"/>
          <w:szCs w:val="22"/>
          <w:lang w:eastAsia="nb-NO"/>
        </w:rPr>
        <w:tab/>
      </w:r>
      <w:r>
        <w:rPr>
          <w:noProof/>
        </w:rPr>
        <w:t>Grasdekte buffersoner og mindre kjøring på kanalkanten</w:t>
      </w:r>
      <w:r>
        <w:rPr>
          <w:noProof/>
        </w:rPr>
        <w:tab/>
      </w:r>
      <w:r>
        <w:rPr>
          <w:noProof/>
        </w:rPr>
        <w:fldChar w:fldCharType="begin"/>
      </w:r>
      <w:r>
        <w:rPr>
          <w:noProof/>
        </w:rPr>
        <w:instrText xml:space="preserve"> PAGEREF _Toc421784355 \h </w:instrText>
      </w:r>
      <w:r>
        <w:rPr>
          <w:noProof/>
        </w:rPr>
      </w:r>
      <w:r>
        <w:rPr>
          <w:noProof/>
        </w:rPr>
        <w:fldChar w:fldCharType="separate"/>
      </w:r>
      <w:r>
        <w:rPr>
          <w:noProof/>
        </w:rPr>
        <w:t>10</w:t>
      </w:r>
      <w:r>
        <w:rPr>
          <w:noProof/>
        </w:rPr>
        <w:fldChar w:fldCharType="end"/>
      </w:r>
    </w:p>
    <w:p w:rsidR="00D4340D" w:rsidRDefault="00D4340D">
      <w:pPr>
        <w:pStyle w:val="INNH1"/>
        <w:tabs>
          <w:tab w:val="left" w:pos="480"/>
        </w:tabs>
        <w:rPr>
          <w:rFonts w:asciiTheme="minorHAnsi" w:eastAsiaTheme="minorEastAsia" w:hAnsiTheme="minorHAnsi" w:cstheme="minorBidi"/>
          <w:noProof/>
          <w:sz w:val="22"/>
          <w:szCs w:val="22"/>
          <w:lang w:eastAsia="nb-NO"/>
        </w:rPr>
      </w:pPr>
      <w:r>
        <w:rPr>
          <w:noProof/>
        </w:rPr>
        <w:t>3.</w:t>
      </w:r>
      <w:r>
        <w:rPr>
          <w:rFonts w:asciiTheme="minorHAnsi" w:eastAsiaTheme="minorEastAsia" w:hAnsiTheme="minorHAnsi" w:cstheme="minorBidi"/>
          <w:noProof/>
          <w:sz w:val="22"/>
          <w:szCs w:val="22"/>
          <w:lang w:eastAsia="nb-NO"/>
        </w:rPr>
        <w:tab/>
      </w:r>
      <w:r>
        <w:rPr>
          <w:noProof/>
        </w:rPr>
        <w:t>Tiltak på de enkelte strekningene</w:t>
      </w:r>
      <w:r>
        <w:rPr>
          <w:noProof/>
        </w:rPr>
        <w:tab/>
      </w:r>
      <w:r>
        <w:rPr>
          <w:noProof/>
        </w:rPr>
        <w:fldChar w:fldCharType="begin"/>
      </w:r>
      <w:r>
        <w:rPr>
          <w:noProof/>
        </w:rPr>
        <w:instrText xml:space="preserve"> PAGEREF _Toc421784356 \h </w:instrText>
      </w:r>
      <w:r>
        <w:rPr>
          <w:noProof/>
        </w:rPr>
      </w:r>
      <w:r>
        <w:rPr>
          <w:noProof/>
        </w:rPr>
        <w:fldChar w:fldCharType="separate"/>
      </w:r>
      <w:r>
        <w:rPr>
          <w:noProof/>
        </w:rPr>
        <w:t>11</w:t>
      </w:r>
      <w:r>
        <w:rPr>
          <w:noProof/>
        </w:rPr>
        <w:fldChar w:fldCharType="end"/>
      </w:r>
    </w:p>
    <w:p w:rsidR="00D4340D" w:rsidRDefault="00D4340D">
      <w:pPr>
        <w:pStyle w:val="INNH1"/>
        <w:tabs>
          <w:tab w:val="left" w:pos="480"/>
        </w:tabs>
        <w:rPr>
          <w:rFonts w:asciiTheme="minorHAnsi" w:eastAsiaTheme="minorEastAsia" w:hAnsiTheme="minorHAnsi" w:cstheme="minorBidi"/>
          <w:noProof/>
          <w:sz w:val="22"/>
          <w:szCs w:val="22"/>
          <w:lang w:eastAsia="nb-NO"/>
        </w:rPr>
      </w:pPr>
      <w:r>
        <w:rPr>
          <w:noProof/>
        </w:rPr>
        <w:t>4.</w:t>
      </w:r>
      <w:r>
        <w:rPr>
          <w:rFonts w:asciiTheme="minorHAnsi" w:eastAsiaTheme="minorEastAsia" w:hAnsiTheme="minorHAnsi" w:cstheme="minorBidi"/>
          <w:noProof/>
          <w:sz w:val="22"/>
          <w:szCs w:val="22"/>
          <w:lang w:eastAsia="nb-NO"/>
        </w:rPr>
        <w:tab/>
      </w:r>
      <w:r>
        <w:rPr>
          <w:noProof/>
        </w:rPr>
        <w:t>Oppmålte elveprofiler</w:t>
      </w:r>
      <w:r>
        <w:rPr>
          <w:noProof/>
        </w:rPr>
        <w:tab/>
      </w:r>
      <w:r>
        <w:rPr>
          <w:noProof/>
        </w:rPr>
        <w:fldChar w:fldCharType="begin"/>
      </w:r>
      <w:r>
        <w:rPr>
          <w:noProof/>
        </w:rPr>
        <w:instrText xml:space="preserve"> PAGEREF _Toc421784357 \h </w:instrText>
      </w:r>
      <w:r>
        <w:rPr>
          <w:noProof/>
        </w:rPr>
      </w:r>
      <w:r>
        <w:rPr>
          <w:noProof/>
        </w:rPr>
        <w:fldChar w:fldCharType="separate"/>
      </w:r>
      <w:r>
        <w:rPr>
          <w:noProof/>
        </w:rPr>
        <w:t>14</w:t>
      </w:r>
      <w:r>
        <w:rPr>
          <w:noProof/>
        </w:rPr>
        <w:fldChar w:fldCharType="end"/>
      </w:r>
    </w:p>
    <w:p w:rsidR="00D4340D" w:rsidRDefault="00D4340D">
      <w:pPr>
        <w:pStyle w:val="INNH2"/>
        <w:rPr>
          <w:rFonts w:asciiTheme="minorHAnsi" w:eastAsiaTheme="minorEastAsia" w:hAnsiTheme="minorHAnsi" w:cstheme="minorBidi"/>
          <w:noProof/>
          <w:sz w:val="22"/>
          <w:szCs w:val="22"/>
          <w:lang w:eastAsia="nb-NO"/>
        </w:rPr>
      </w:pPr>
      <w:r>
        <w:rPr>
          <w:noProof/>
        </w:rPr>
        <w:t>4.1</w:t>
      </w:r>
      <w:r>
        <w:rPr>
          <w:rFonts w:asciiTheme="minorHAnsi" w:eastAsiaTheme="minorEastAsia" w:hAnsiTheme="minorHAnsi" w:cstheme="minorBidi"/>
          <w:noProof/>
          <w:sz w:val="22"/>
          <w:szCs w:val="22"/>
          <w:lang w:eastAsia="nb-NO"/>
        </w:rPr>
        <w:tab/>
      </w:r>
      <w:r>
        <w:rPr>
          <w:noProof/>
        </w:rPr>
        <w:t>Profiler</w:t>
      </w:r>
      <w:r>
        <w:rPr>
          <w:noProof/>
        </w:rPr>
        <w:tab/>
      </w:r>
      <w:r>
        <w:rPr>
          <w:noProof/>
        </w:rPr>
        <w:fldChar w:fldCharType="begin"/>
      </w:r>
      <w:r>
        <w:rPr>
          <w:noProof/>
        </w:rPr>
        <w:instrText xml:space="preserve"> PAGEREF _Toc421784358 \h </w:instrText>
      </w:r>
      <w:r>
        <w:rPr>
          <w:noProof/>
        </w:rPr>
      </w:r>
      <w:r>
        <w:rPr>
          <w:noProof/>
        </w:rPr>
        <w:fldChar w:fldCharType="separate"/>
      </w:r>
      <w:r>
        <w:rPr>
          <w:noProof/>
        </w:rPr>
        <w:t>14</w:t>
      </w:r>
      <w:r>
        <w:rPr>
          <w:noProof/>
        </w:rPr>
        <w:fldChar w:fldCharType="end"/>
      </w:r>
    </w:p>
    <w:p w:rsidR="00D4340D" w:rsidRDefault="00D4340D">
      <w:pPr>
        <w:pStyle w:val="INNH1"/>
        <w:tabs>
          <w:tab w:val="left" w:pos="480"/>
        </w:tabs>
        <w:rPr>
          <w:rFonts w:asciiTheme="minorHAnsi" w:eastAsiaTheme="minorEastAsia" w:hAnsiTheme="minorHAnsi" w:cstheme="minorBidi"/>
          <w:noProof/>
          <w:sz w:val="22"/>
          <w:szCs w:val="22"/>
          <w:lang w:eastAsia="nb-NO"/>
        </w:rPr>
      </w:pPr>
      <w:r>
        <w:rPr>
          <w:noProof/>
        </w:rPr>
        <w:t>5.</w:t>
      </w:r>
      <w:r>
        <w:rPr>
          <w:rFonts w:asciiTheme="minorHAnsi" w:eastAsiaTheme="minorEastAsia" w:hAnsiTheme="minorHAnsi" w:cstheme="minorBidi"/>
          <w:noProof/>
          <w:sz w:val="22"/>
          <w:szCs w:val="22"/>
          <w:lang w:eastAsia="nb-NO"/>
        </w:rPr>
        <w:tab/>
      </w:r>
      <w:r>
        <w:rPr>
          <w:noProof/>
        </w:rPr>
        <w:t>Juridiske forhold</w:t>
      </w:r>
      <w:r>
        <w:rPr>
          <w:noProof/>
        </w:rPr>
        <w:tab/>
      </w:r>
      <w:r>
        <w:rPr>
          <w:noProof/>
        </w:rPr>
        <w:fldChar w:fldCharType="begin"/>
      </w:r>
      <w:r>
        <w:rPr>
          <w:noProof/>
        </w:rPr>
        <w:instrText xml:space="preserve"> PAGEREF _Toc421784359 \h </w:instrText>
      </w:r>
      <w:r>
        <w:rPr>
          <w:noProof/>
        </w:rPr>
      </w:r>
      <w:r>
        <w:rPr>
          <w:noProof/>
        </w:rPr>
        <w:fldChar w:fldCharType="separate"/>
      </w:r>
      <w:r>
        <w:rPr>
          <w:noProof/>
        </w:rPr>
        <w:t>19</w:t>
      </w:r>
      <w:r>
        <w:rPr>
          <w:noProof/>
        </w:rPr>
        <w:fldChar w:fldCharType="end"/>
      </w:r>
    </w:p>
    <w:p w:rsidR="00D4340D" w:rsidRDefault="00D4340D">
      <w:pPr>
        <w:pStyle w:val="INNH2"/>
        <w:rPr>
          <w:rFonts w:asciiTheme="minorHAnsi" w:eastAsiaTheme="minorEastAsia" w:hAnsiTheme="minorHAnsi" w:cstheme="minorBidi"/>
          <w:noProof/>
          <w:sz w:val="22"/>
          <w:szCs w:val="22"/>
          <w:lang w:eastAsia="nb-NO"/>
        </w:rPr>
      </w:pPr>
      <w:r>
        <w:rPr>
          <w:noProof/>
        </w:rPr>
        <w:t>1.1.</w:t>
      </w:r>
      <w:r>
        <w:rPr>
          <w:rFonts w:asciiTheme="minorHAnsi" w:eastAsiaTheme="minorEastAsia" w:hAnsiTheme="minorHAnsi" w:cstheme="minorBidi"/>
          <w:noProof/>
          <w:sz w:val="22"/>
          <w:szCs w:val="22"/>
          <w:lang w:eastAsia="nb-NO"/>
        </w:rPr>
        <w:tab/>
      </w:r>
      <w:r>
        <w:rPr>
          <w:noProof/>
        </w:rPr>
        <w:t>Vannressursloven</w:t>
      </w:r>
      <w:r>
        <w:rPr>
          <w:noProof/>
        </w:rPr>
        <w:tab/>
      </w:r>
      <w:r>
        <w:rPr>
          <w:noProof/>
        </w:rPr>
        <w:fldChar w:fldCharType="begin"/>
      </w:r>
      <w:r>
        <w:rPr>
          <w:noProof/>
        </w:rPr>
        <w:instrText xml:space="preserve"> PAGEREF _Toc421784360 \h </w:instrText>
      </w:r>
      <w:r>
        <w:rPr>
          <w:noProof/>
        </w:rPr>
      </w:r>
      <w:r>
        <w:rPr>
          <w:noProof/>
        </w:rPr>
        <w:fldChar w:fldCharType="separate"/>
      </w:r>
      <w:r>
        <w:rPr>
          <w:noProof/>
        </w:rPr>
        <w:t>19</w:t>
      </w:r>
      <w:r>
        <w:rPr>
          <w:noProof/>
        </w:rPr>
        <w:fldChar w:fldCharType="end"/>
      </w:r>
    </w:p>
    <w:p w:rsidR="00D4340D" w:rsidRDefault="00D4340D">
      <w:pPr>
        <w:pStyle w:val="INNH1"/>
        <w:tabs>
          <w:tab w:val="left" w:pos="480"/>
        </w:tabs>
        <w:rPr>
          <w:rFonts w:asciiTheme="minorHAnsi" w:eastAsiaTheme="minorEastAsia" w:hAnsiTheme="minorHAnsi" w:cstheme="minorBidi"/>
          <w:noProof/>
          <w:sz w:val="22"/>
          <w:szCs w:val="22"/>
          <w:lang w:eastAsia="nb-NO"/>
        </w:rPr>
      </w:pPr>
      <w:r>
        <w:rPr>
          <w:noProof/>
        </w:rPr>
        <w:t>6.</w:t>
      </w:r>
      <w:r>
        <w:rPr>
          <w:rFonts w:asciiTheme="minorHAnsi" w:eastAsiaTheme="minorEastAsia" w:hAnsiTheme="minorHAnsi" w:cstheme="minorBidi"/>
          <w:noProof/>
          <w:sz w:val="22"/>
          <w:szCs w:val="22"/>
          <w:lang w:eastAsia="nb-NO"/>
        </w:rPr>
        <w:tab/>
      </w:r>
      <w:r>
        <w:rPr>
          <w:noProof/>
        </w:rPr>
        <w:t>Referanser</w:t>
      </w:r>
      <w:r>
        <w:rPr>
          <w:noProof/>
        </w:rPr>
        <w:tab/>
      </w:r>
      <w:r>
        <w:rPr>
          <w:noProof/>
        </w:rPr>
        <w:fldChar w:fldCharType="begin"/>
      </w:r>
      <w:r>
        <w:rPr>
          <w:noProof/>
        </w:rPr>
        <w:instrText xml:space="preserve"> PAGEREF _Toc421784361 \h </w:instrText>
      </w:r>
      <w:r>
        <w:rPr>
          <w:noProof/>
        </w:rPr>
      </w:r>
      <w:r>
        <w:rPr>
          <w:noProof/>
        </w:rPr>
        <w:fldChar w:fldCharType="separate"/>
      </w:r>
      <w:r>
        <w:rPr>
          <w:noProof/>
        </w:rPr>
        <w:t>21</w:t>
      </w:r>
      <w:r>
        <w:rPr>
          <w:noProof/>
        </w:rPr>
        <w:fldChar w:fldCharType="end"/>
      </w:r>
    </w:p>
    <w:p w:rsidR="00D4340D" w:rsidRDefault="00D4340D">
      <w:pPr>
        <w:pStyle w:val="INNH1"/>
        <w:tabs>
          <w:tab w:val="left" w:pos="480"/>
        </w:tabs>
        <w:rPr>
          <w:rFonts w:asciiTheme="minorHAnsi" w:eastAsiaTheme="minorEastAsia" w:hAnsiTheme="minorHAnsi" w:cstheme="minorBidi"/>
          <w:noProof/>
          <w:sz w:val="22"/>
          <w:szCs w:val="22"/>
          <w:lang w:eastAsia="nb-NO"/>
        </w:rPr>
      </w:pPr>
      <w:r>
        <w:rPr>
          <w:noProof/>
        </w:rPr>
        <w:t>7.</w:t>
      </w:r>
      <w:r>
        <w:rPr>
          <w:rFonts w:asciiTheme="minorHAnsi" w:eastAsiaTheme="minorEastAsia" w:hAnsiTheme="minorHAnsi" w:cstheme="minorBidi"/>
          <w:noProof/>
          <w:sz w:val="22"/>
          <w:szCs w:val="22"/>
          <w:lang w:eastAsia="nb-NO"/>
        </w:rPr>
        <w:tab/>
      </w:r>
      <w:r>
        <w:rPr>
          <w:noProof/>
        </w:rPr>
        <w:t>Vedlegg</w:t>
      </w:r>
      <w:r>
        <w:rPr>
          <w:noProof/>
        </w:rPr>
        <w:tab/>
      </w:r>
      <w:r>
        <w:rPr>
          <w:noProof/>
        </w:rPr>
        <w:fldChar w:fldCharType="begin"/>
      </w:r>
      <w:r>
        <w:rPr>
          <w:noProof/>
        </w:rPr>
        <w:instrText xml:space="preserve"> PAGEREF _Toc421784362 \h </w:instrText>
      </w:r>
      <w:r>
        <w:rPr>
          <w:noProof/>
        </w:rPr>
      </w:r>
      <w:r>
        <w:rPr>
          <w:noProof/>
        </w:rPr>
        <w:fldChar w:fldCharType="separate"/>
      </w:r>
      <w:r>
        <w:rPr>
          <w:noProof/>
        </w:rPr>
        <w:t>22</w:t>
      </w:r>
      <w:r>
        <w:rPr>
          <w:noProof/>
        </w:rPr>
        <w:fldChar w:fldCharType="end"/>
      </w:r>
    </w:p>
    <w:p w:rsidR="00154D08" w:rsidRDefault="00C8406D" w:rsidP="00C8406D">
      <w:pPr>
        <w:sectPr w:rsidR="00154D08" w:rsidSect="00DF1ADD">
          <w:headerReference w:type="even" r:id="rId17"/>
          <w:headerReference w:type="default" r:id="rId18"/>
          <w:footerReference w:type="even" r:id="rId19"/>
          <w:footerReference w:type="default" r:id="rId20"/>
          <w:type w:val="continuous"/>
          <w:pgSz w:w="11906" w:h="16838" w:code="9"/>
          <w:pgMar w:top="1134" w:right="851" w:bottom="454" w:left="1701" w:header="567" w:footer="567" w:gutter="0"/>
          <w:pgNumType w:start="1"/>
          <w:cols w:space="708"/>
          <w:titlePg/>
        </w:sectPr>
      </w:pPr>
      <w:r w:rsidRPr="00154D08">
        <w:rPr>
          <w:rFonts w:ascii="Trebuchet MS" w:hAnsi="Trebuchet MS"/>
        </w:rPr>
        <w:fldChar w:fldCharType="end"/>
      </w:r>
    </w:p>
    <w:p w:rsidR="003E63B0" w:rsidRDefault="003E63B0" w:rsidP="00C8406D">
      <w:r>
        <w:rPr>
          <w:noProof/>
          <w:lang w:eastAsia="nb-NO"/>
        </w:rPr>
        <w:lastRenderedPageBreak/>
        <w:drawing>
          <wp:inline distT="0" distB="0" distL="0" distR="0" wp14:anchorId="7AE676D9" wp14:editId="766A66B4">
            <wp:extent cx="5939790" cy="4455160"/>
            <wp:effectExtent l="0" t="0" r="3810" b="254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6249.JPG"/>
                    <pic:cNvPicPr/>
                  </pic:nvPicPr>
                  <pic:blipFill>
                    <a:blip r:embed="rId21">
                      <a:extLst>
                        <a:ext uri="{28A0092B-C50C-407E-A947-70E740481C1C}">
                          <a14:useLocalDpi xmlns:a14="http://schemas.microsoft.com/office/drawing/2010/main" val="0"/>
                        </a:ext>
                      </a:extLst>
                    </a:blip>
                    <a:stretch>
                      <a:fillRect/>
                    </a:stretch>
                  </pic:blipFill>
                  <pic:spPr>
                    <a:xfrm>
                      <a:off x="0" y="0"/>
                      <a:ext cx="5939790" cy="4455160"/>
                    </a:xfrm>
                    <a:prstGeom prst="rect">
                      <a:avLst/>
                    </a:prstGeom>
                  </pic:spPr>
                </pic:pic>
              </a:graphicData>
            </a:graphic>
          </wp:inline>
        </w:drawing>
      </w:r>
    </w:p>
    <w:p w:rsidR="003E63B0" w:rsidRPr="00124FA9" w:rsidRDefault="003E63B0" w:rsidP="003E63B0">
      <w:pPr>
        <w:rPr>
          <w:i/>
        </w:rPr>
      </w:pPr>
      <w:r w:rsidRPr="00124FA9">
        <w:rPr>
          <w:i/>
        </w:rPr>
        <w:t xml:space="preserve">Bilde </w:t>
      </w:r>
      <w:r>
        <w:rPr>
          <w:i/>
        </w:rPr>
        <w:t>1</w:t>
      </w:r>
      <w:r w:rsidRPr="00124FA9">
        <w:rPr>
          <w:i/>
        </w:rPr>
        <w:t>: Trær som velter ut i bekkepro</w:t>
      </w:r>
      <w:r>
        <w:rPr>
          <w:i/>
        </w:rPr>
        <w:t>filet skaper ekstra mye erosjon, høsten 2014.</w:t>
      </w:r>
    </w:p>
    <w:p w:rsidR="001572C4" w:rsidRDefault="0054732A" w:rsidP="00C8406D">
      <w:r>
        <w:rPr>
          <w:noProof/>
          <w:lang w:eastAsia="nb-NO"/>
        </w:rPr>
        <mc:AlternateContent>
          <mc:Choice Requires="wps">
            <w:drawing>
              <wp:anchor distT="0" distB="0" distL="114300" distR="114300" simplePos="0" relativeHeight="251659776" behindDoc="0" locked="0" layoutInCell="1" allowOverlap="1" wp14:anchorId="69405412" wp14:editId="63E61998">
                <wp:simplePos x="0" y="0"/>
                <wp:positionH relativeFrom="column">
                  <wp:posOffset>6810375</wp:posOffset>
                </wp:positionH>
                <wp:positionV relativeFrom="paragraph">
                  <wp:posOffset>383540</wp:posOffset>
                </wp:positionV>
                <wp:extent cx="2400300" cy="3886200"/>
                <wp:effectExtent l="0" t="0" r="19050" b="19050"/>
                <wp:wrapNone/>
                <wp:docPr id="1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886200"/>
                        </a:xfrm>
                        <a:prstGeom prst="rect">
                          <a:avLst/>
                        </a:prstGeom>
                        <a:solidFill>
                          <a:srgbClr val="FFFFFF"/>
                        </a:solidFill>
                        <a:ln w="9525">
                          <a:solidFill>
                            <a:srgbClr val="000000"/>
                          </a:solidFill>
                          <a:miter lim="800000"/>
                          <a:headEnd/>
                          <a:tailEnd/>
                        </a:ln>
                      </wps:spPr>
                      <wps:txbx>
                        <w:txbxContent>
                          <w:p w:rsidR="0047756D" w:rsidRPr="00B86254" w:rsidRDefault="0047756D" w:rsidP="0047756D">
                            <w:pPr>
                              <w:rPr>
                                <w:b/>
                                <w:i/>
                                <w:sz w:val="28"/>
                                <w:szCs w:val="28"/>
                              </w:rPr>
                            </w:pPr>
                            <w:r w:rsidRPr="00B86254">
                              <w:rPr>
                                <w:b/>
                                <w:i/>
                                <w:sz w:val="28"/>
                                <w:szCs w:val="28"/>
                              </w:rPr>
                              <w:t>Innhold</w:t>
                            </w:r>
                          </w:p>
                          <w:p w:rsidR="0047756D" w:rsidRPr="009B3D74" w:rsidRDefault="0047756D" w:rsidP="0047756D">
                            <w:pPr>
                              <w:rPr>
                                <w:i/>
                                <w:sz w:val="28"/>
                                <w:szCs w:val="28"/>
                                <w:highlight w:val="yellow"/>
                              </w:rPr>
                            </w:pPr>
                            <w:r w:rsidRPr="009B3D74">
                              <w:rPr>
                                <w:i/>
                                <w:sz w:val="28"/>
                                <w:szCs w:val="28"/>
                                <w:highlight w:val="yellow"/>
                              </w:rPr>
                              <w:t xml:space="preserve">Dette er kun et forslag til innhold for en rapport. </w:t>
                            </w:r>
                          </w:p>
                          <w:p w:rsidR="0047756D" w:rsidRPr="009B3D74" w:rsidRDefault="0047756D" w:rsidP="0047756D">
                            <w:pPr>
                              <w:rPr>
                                <w:i/>
                                <w:sz w:val="28"/>
                                <w:szCs w:val="28"/>
                                <w:highlight w:val="yellow"/>
                              </w:rPr>
                            </w:pPr>
                          </w:p>
                          <w:p w:rsidR="0047756D" w:rsidRPr="009B3D74" w:rsidRDefault="0047756D" w:rsidP="0047756D">
                            <w:pPr>
                              <w:rPr>
                                <w:i/>
                                <w:sz w:val="28"/>
                                <w:szCs w:val="28"/>
                                <w:highlight w:val="yellow"/>
                              </w:rPr>
                            </w:pPr>
                            <w:r w:rsidRPr="009B3D74">
                              <w:rPr>
                                <w:i/>
                                <w:sz w:val="28"/>
                                <w:szCs w:val="28"/>
                                <w:highlight w:val="yellow"/>
                              </w:rPr>
                              <w:t xml:space="preserve">Du kan endre hovedoverskriftene slik det høver for rapporten. </w:t>
                            </w:r>
                          </w:p>
                          <w:p w:rsidR="0047756D" w:rsidRPr="009B3D74" w:rsidRDefault="0047756D" w:rsidP="0047756D">
                            <w:pPr>
                              <w:rPr>
                                <w:i/>
                                <w:sz w:val="28"/>
                                <w:szCs w:val="28"/>
                                <w:highlight w:val="yellow"/>
                              </w:rPr>
                            </w:pPr>
                          </w:p>
                          <w:p w:rsidR="0047756D" w:rsidRDefault="0047756D" w:rsidP="0047756D">
                            <w:pPr>
                              <w:rPr>
                                <w:i/>
                                <w:sz w:val="28"/>
                                <w:szCs w:val="28"/>
                              </w:rPr>
                            </w:pPr>
                            <w:r w:rsidRPr="009B3D74">
                              <w:rPr>
                                <w:i/>
                                <w:sz w:val="28"/>
                                <w:szCs w:val="28"/>
                                <w:highlight w:val="yellow"/>
                              </w:rPr>
                              <w:t>For å få automatisk oppdatering av innholdsfortegnelse, merker du alt innhold over, høyreklikker og etterpå klikker du på Oppdater felt</w:t>
                            </w:r>
                            <w:r w:rsidRPr="00B86254">
                              <w:rPr>
                                <w:i/>
                                <w:sz w:val="28"/>
                                <w:szCs w:val="28"/>
                              </w:rPr>
                              <w:t xml:space="preserve"> </w:t>
                            </w:r>
                          </w:p>
                          <w:p w:rsidR="0047756D" w:rsidRDefault="0047756D" w:rsidP="0047756D">
                            <w:pPr>
                              <w:rPr>
                                <w:i/>
                                <w:sz w:val="28"/>
                                <w:szCs w:val="28"/>
                              </w:rPr>
                            </w:pPr>
                          </w:p>
                          <w:p w:rsidR="0047756D" w:rsidRPr="00B86254" w:rsidRDefault="0047756D" w:rsidP="0047756D">
                            <w:pPr>
                              <w:rPr>
                                <w:i/>
                                <w:sz w:val="28"/>
                                <w:szCs w:val="28"/>
                              </w:rPr>
                            </w:pPr>
                            <w:r>
                              <w:rPr>
                                <w:i/>
                                <w:sz w:val="28"/>
                                <w:szCs w:val="28"/>
                              </w:rPr>
                              <w:t>Fjern dette tekstfeltet når du har lest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4" type="#_x0000_t202" style="position:absolute;margin-left:536.25pt;margin-top:30.2pt;width:189pt;height:30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">
                <v:textbox>
                  <w:txbxContent>
                    <w:p w:rsidR="0047756D" w:rsidRPr="00B86254" w:rsidRDefault="0047756D" w:rsidP="0047756D">
                      <w:pPr>
                        <w:rPr>
                          <w:b/>
                          <w:i/>
                          <w:sz w:val="28"/>
                          <w:szCs w:val="28"/>
                        </w:rPr>
                      </w:pPr>
                      <w:r w:rsidRPr="00B86254">
                        <w:rPr>
                          <w:b/>
                          <w:i/>
                          <w:sz w:val="28"/>
                          <w:szCs w:val="28"/>
                        </w:rPr>
                        <w:t>Innhold</w:t>
                      </w:r>
                    </w:p>
                    <w:p w:rsidR="0047756D" w:rsidRPr="009B3D74" w:rsidRDefault="0047756D" w:rsidP="0047756D">
                      <w:pPr>
                        <w:rPr>
                          <w:i/>
                          <w:sz w:val="28"/>
                          <w:szCs w:val="28"/>
                          <w:highlight w:val="yellow"/>
                        </w:rPr>
                      </w:pPr>
                      <w:r w:rsidRPr="009B3D74">
                        <w:rPr>
                          <w:i/>
                          <w:sz w:val="28"/>
                          <w:szCs w:val="28"/>
                          <w:highlight w:val="yellow"/>
                        </w:rPr>
                        <w:t xml:space="preserve">Dette er kun et forslag til innhold for en rapport. </w:t>
                      </w:r>
                    </w:p>
                    <w:p w:rsidR="0047756D" w:rsidRPr="009B3D74" w:rsidRDefault="0047756D" w:rsidP="0047756D">
                      <w:pPr>
                        <w:rPr>
                          <w:i/>
                          <w:sz w:val="28"/>
                          <w:szCs w:val="28"/>
                          <w:highlight w:val="yellow"/>
                        </w:rPr>
                      </w:pPr>
                    </w:p>
                    <w:p w:rsidR="0047756D" w:rsidRPr="009B3D74" w:rsidRDefault="0047756D" w:rsidP="0047756D">
                      <w:pPr>
                        <w:rPr>
                          <w:i/>
                          <w:sz w:val="28"/>
                          <w:szCs w:val="28"/>
                          <w:highlight w:val="yellow"/>
                        </w:rPr>
                      </w:pPr>
                      <w:r w:rsidRPr="009B3D74">
                        <w:rPr>
                          <w:i/>
                          <w:sz w:val="28"/>
                          <w:szCs w:val="28"/>
                          <w:highlight w:val="yellow"/>
                        </w:rPr>
                        <w:t xml:space="preserve">Du kan endre hovedoverskriftene slik det høver for rapporten. </w:t>
                      </w:r>
                    </w:p>
                    <w:p w:rsidR="0047756D" w:rsidRPr="009B3D74" w:rsidRDefault="0047756D" w:rsidP="0047756D">
                      <w:pPr>
                        <w:rPr>
                          <w:i/>
                          <w:sz w:val="28"/>
                          <w:szCs w:val="28"/>
                          <w:highlight w:val="yellow"/>
                        </w:rPr>
                      </w:pPr>
                    </w:p>
                    <w:p w:rsidR="0047756D" w:rsidRDefault="0047756D" w:rsidP="0047756D">
                      <w:pPr>
                        <w:rPr>
                          <w:i/>
                          <w:sz w:val="28"/>
                          <w:szCs w:val="28"/>
                        </w:rPr>
                      </w:pPr>
                      <w:r w:rsidRPr="009B3D74">
                        <w:rPr>
                          <w:i/>
                          <w:sz w:val="28"/>
                          <w:szCs w:val="28"/>
                          <w:highlight w:val="yellow"/>
                        </w:rPr>
                        <w:t>For å få automatisk oppdatering av innholdsfortegnelse, merker du alt innhold over, høyreklikker og etterpå klikker du på Oppdater felt</w:t>
                      </w:r>
                      <w:r w:rsidRPr="00B86254">
                        <w:rPr>
                          <w:i/>
                          <w:sz w:val="28"/>
                          <w:szCs w:val="28"/>
                        </w:rPr>
                        <w:t xml:space="preserve"> </w:t>
                      </w:r>
                    </w:p>
                    <w:p w:rsidR="0047756D" w:rsidRDefault="0047756D" w:rsidP="0047756D">
                      <w:pPr>
                        <w:rPr>
                          <w:i/>
                          <w:sz w:val="28"/>
                          <w:szCs w:val="28"/>
                        </w:rPr>
                      </w:pPr>
                    </w:p>
                    <w:p w:rsidR="0047756D" w:rsidRPr="00B86254" w:rsidRDefault="0047756D" w:rsidP="0047756D">
                      <w:pPr>
                        <w:rPr>
                          <w:i/>
                          <w:sz w:val="28"/>
                          <w:szCs w:val="28"/>
                        </w:rPr>
                      </w:pPr>
                      <w:r>
                        <w:rPr>
                          <w:i/>
                          <w:sz w:val="28"/>
                          <w:szCs w:val="28"/>
                        </w:rPr>
                        <w:t>Fjern dette tekstfeltet når du har lest</w:t>
                      </w:r>
                    </w:p>
                  </w:txbxContent>
                </v:textbox>
              </v:shape>
            </w:pict>
          </mc:Fallback>
        </mc:AlternateContent>
      </w:r>
    </w:p>
    <w:p w:rsidR="00C8406D" w:rsidRPr="00C8406D" w:rsidRDefault="00C8406D" w:rsidP="00C8406D">
      <w:pPr>
        <w:pStyle w:val="Overskrift1"/>
      </w:pPr>
      <w:bookmarkStart w:id="1" w:name="_Toc421784344"/>
      <w:r w:rsidRPr="00C8406D">
        <w:lastRenderedPageBreak/>
        <w:t>Innledning</w:t>
      </w:r>
      <w:bookmarkEnd w:id="1"/>
    </w:p>
    <w:p w:rsidR="004410E8" w:rsidRDefault="000D4BF3" w:rsidP="004410E8">
      <w:pPr>
        <w:pStyle w:val="Overskrift2"/>
      </w:pPr>
      <w:bookmarkStart w:id="2" w:name="_Toc421784345"/>
      <w:r>
        <w:t>Beskrivelse av</w:t>
      </w:r>
      <w:r w:rsidR="004410E8">
        <w:t xml:space="preserve"> prosjektet</w:t>
      </w:r>
      <w:bookmarkEnd w:id="2"/>
    </w:p>
    <w:p w:rsidR="004410E8" w:rsidRDefault="004410E8" w:rsidP="004410E8">
      <w:pPr>
        <w:pStyle w:val="Tekst"/>
      </w:pPr>
    </w:p>
    <w:p w:rsidR="000D4BF3" w:rsidRDefault="000D4BF3" w:rsidP="004410E8">
      <w:pPr>
        <w:pStyle w:val="Tekst"/>
      </w:pPr>
      <w:r>
        <w:t>Hæra er en mindre elv med flere små sjøer. Området er endret mye med oppdyrking og senking, og flere av s</w:t>
      </w:r>
      <w:r w:rsidR="00A73306">
        <w:t>jøene er etter hvert forsvunnet ved at de er drenert ut, fylt opp med sedimenter og grodd igjen.</w:t>
      </w:r>
    </w:p>
    <w:p w:rsidR="000D4BF3" w:rsidRDefault="004410E8" w:rsidP="004410E8">
      <w:pPr>
        <w:pStyle w:val="Tekst"/>
      </w:pPr>
      <w:r>
        <w:t xml:space="preserve">Deler av Hæra er tidligere senket, og ligger nå enkelte steder som en dyp kanal med forholdsvis bratte sider gjennom flate lier- og siltområder. </w:t>
      </w:r>
      <w:r w:rsidR="000D4BF3">
        <w:t xml:space="preserve">Det gamle bekkeløpet med meandre kan fremdeles sees, men ligger i dag så høyt i landskapet at det nesten ikke fører vann. </w:t>
      </w:r>
    </w:p>
    <w:p w:rsidR="004410E8" w:rsidRDefault="004410E8" w:rsidP="004410E8">
      <w:pPr>
        <w:pStyle w:val="Tekst"/>
      </w:pPr>
      <w:r>
        <w:t xml:space="preserve">Jorda er erosjonsutsatt, og </w:t>
      </w:r>
      <w:r w:rsidR="00A73306">
        <w:t xml:space="preserve">det er et problem at </w:t>
      </w:r>
      <w:r>
        <w:t>sedimentene delvis</w:t>
      </w:r>
      <w:r w:rsidR="00A73306">
        <w:t xml:space="preserve"> har</w:t>
      </w:r>
      <w:r>
        <w:t xml:space="preserve"> fylt opp tidligere sjøer. Innsjøene har vært viktige fuglehabitater. Sammen med senkingen trues nå</w:t>
      </w:r>
      <w:r w:rsidR="00A73306">
        <w:t xml:space="preserve"> flere av de gjenværende</w:t>
      </w:r>
      <w:r>
        <w:t xml:space="preserve"> sjøene av gjengroing på grunn av oppgrunning. Det er satt i gang et større restaureringsarbeid i Kallaksjøen, for å få tilbake et stabilt, åpent vannspeil.</w:t>
      </w:r>
    </w:p>
    <w:p w:rsidR="004410E8" w:rsidRDefault="004410E8" w:rsidP="004410E8">
      <w:pPr>
        <w:pStyle w:val="Tekst"/>
      </w:pPr>
      <w:r>
        <w:t>Bioforsk er hyret inn for å lage en plan for erosjonsdempende tiltak på en strekning av Hæra. Trøgstad kommune er oppdragsgiver, og de ønsker en vurdering av aktuelle tiltak som kan stoppe eller bremse erosjonen for å beskytte jorda ved elva/kanalen, men også for å hindre nye sedimenter til Kallaksjøen. Det etterspørres en lavkostnadsløsning, for det ligger foreløpig ikke inne noen finansiering av tiltakene.</w:t>
      </w:r>
    </w:p>
    <w:p w:rsidR="004410E8" w:rsidRDefault="004410E8" w:rsidP="004410E8">
      <w:pPr>
        <w:pStyle w:val="Tekst"/>
      </w:pPr>
    </w:p>
    <w:p w:rsidR="004410E8" w:rsidRDefault="004410E8" w:rsidP="004410E8">
      <w:pPr>
        <w:rPr>
          <w:rFonts w:ascii="Trebuchet MS" w:hAnsi="Trebuchet MS"/>
          <w:sz w:val="20"/>
        </w:rPr>
      </w:pPr>
    </w:p>
    <w:p w:rsidR="004410E8" w:rsidRDefault="004410E8" w:rsidP="004410E8">
      <w:r>
        <w:rPr>
          <w:noProof/>
          <w:lang w:eastAsia="nb-NO"/>
        </w:rPr>
        <w:drawing>
          <wp:inline distT="0" distB="0" distL="0" distR="0" wp14:anchorId="0D70BB02" wp14:editId="38C2E696">
            <wp:extent cx="5210175" cy="4572000"/>
            <wp:effectExtent l="0" t="0" r="9525" b="0"/>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10175" cy="4572000"/>
                    </a:xfrm>
                    <a:prstGeom prst="rect">
                      <a:avLst/>
                    </a:prstGeom>
                    <a:noFill/>
                    <a:ln>
                      <a:noFill/>
                    </a:ln>
                  </pic:spPr>
                </pic:pic>
              </a:graphicData>
            </a:graphic>
          </wp:inline>
        </w:drawing>
      </w:r>
    </w:p>
    <w:p w:rsidR="004410E8" w:rsidRDefault="004410E8" w:rsidP="004410E8">
      <w:pPr>
        <w:pStyle w:val="Tekst"/>
      </w:pPr>
    </w:p>
    <w:p w:rsidR="004410E8" w:rsidRDefault="004410E8" w:rsidP="004410E8">
      <w:pPr>
        <w:pStyle w:val="Tekst"/>
        <w:rPr>
          <w:rStyle w:val="Utheving"/>
        </w:rPr>
      </w:pPr>
      <w:r w:rsidRPr="002C6FF4">
        <w:rPr>
          <w:rStyle w:val="Utheving"/>
        </w:rPr>
        <w:t>Figur 1: Område som skal beskrives er avmerket med rødt.</w:t>
      </w:r>
    </w:p>
    <w:p w:rsidR="004410E8" w:rsidRPr="002C6FF4" w:rsidRDefault="004410E8" w:rsidP="004410E8">
      <w:pPr>
        <w:pStyle w:val="Tekst"/>
        <w:rPr>
          <w:rStyle w:val="Utheving"/>
        </w:rPr>
      </w:pPr>
    </w:p>
    <w:p w:rsidR="00E11C0C" w:rsidRDefault="00E11C0C" w:rsidP="00E11C0C">
      <w:pPr>
        <w:pStyle w:val="Overskrift2"/>
        <w:rPr>
          <w:noProof/>
        </w:rPr>
      </w:pPr>
      <w:bookmarkStart w:id="3" w:name="_Toc421784346"/>
      <w:r>
        <w:rPr>
          <w:noProof/>
        </w:rPr>
        <w:t>Problembeskrivelse</w:t>
      </w:r>
      <w:bookmarkEnd w:id="3"/>
    </w:p>
    <w:p w:rsidR="0054732A" w:rsidRPr="0054732A" w:rsidRDefault="0054732A" w:rsidP="0054732A">
      <w:pPr>
        <w:pStyle w:val="Tekst"/>
        <w:rPr>
          <w:noProof/>
        </w:rPr>
      </w:pPr>
      <w:r w:rsidRPr="0054732A">
        <w:rPr>
          <w:noProof/>
        </w:rPr>
        <w:t>En lengre elvestrekning i Hæra er tidligere senket, og det nye elveløpet ble forholdsvis dypt, med høye og forholdsvi</w:t>
      </w:r>
      <w:r w:rsidR="004410E8">
        <w:rPr>
          <w:noProof/>
        </w:rPr>
        <w:t>s bratte kanter. På lange strek</w:t>
      </w:r>
      <w:r w:rsidRPr="0054732A">
        <w:rPr>
          <w:noProof/>
        </w:rPr>
        <w:t xml:space="preserve">ninger er det dyrka jord på den ene eller begge sider. Sidene er i løsmasser, stort sett leire og silt, uten annen erosjonssikring enn vegetasjonsdekke. De er delvis bevokst med gras, delvis med trevegetasjon. Enkelte steder, f.eks under </w:t>
      </w:r>
      <w:r w:rsidR="00A73306">
        <w:rPr>
          <w:noProof/>
        </w:rPr>
        <w:t xml:space="preserve">og etter </w:t>
      </w:r>
      <w:r w:rsidRPr="0054732A">
        <w:rPr>
          <w:noProof/>
        </w:rPr>
        <w:t>bruer, er det noe stein som sikring.</w:t>
      </w:r>
    </w:p>
    <w:p w:rsidR="0054732A" w:rsidRDefault="0054732A" w:rsidP="0054732A">
      <w:pPr>
        <w:pStyle w:val="Tekst"/>
        <w:rPr>
          <w:noProof/>
        </w:rPr>
      </w:pPr>
      <w:r w:rsidRPr="0054732A">
        <w:rPr>
          <w:noProof/>
        </w:rPr>
        <w:t>Der elva renner gjennom løsmasse kan den grave eller erodere både vertikalt i bunnen av elva og sideveis i kantene. Massene som rives løs av vannets krefter transporteres videre, og disse kan sedimentere i Kallaksjøen. Kallaksjøen har problemer, og grunnes opp og gror igjen med siv, og det pågår nå arbeid for å kunne g</w:t>
      </w:r>
      <w:r w:rsidR="00E11C0C">
        <w:rPr>
          <w:noProof/>
        </w:rPr>
        <w:t>jenskape størrelse og dybdeforh</w:t>
      </w:r>
      <w:r w:rsidRPr="0054732A">
        <w:rPr>
          <w:noProof/>
        </w:rPr>
        <w:t>old ved utgraving.</w:t>
      </w:r>
    </w:p>
    <w:p w:rsidR="00591CE9" w:rsidRPr="0054732A" w:rsidRDefault="00591CE9" w:rsidP="00591CE9">
      <w:pPr>
        <w:pStyle w:val="Tekst"/>
        <w:rPr>
          <w:noProof/>
        </w:rPr>
      </w:pPr>
      <w:r w:rsidRPr="0054732A">
        <w:rPr>
          <w:noProof/>
        </w:rPr>
        <w:t>Det er hovedsakelig to typer prosesser som svært ofte virker sammen ved erosjon i elveløpet:</w:t>
      </w:r>
    </w:p>
    <w:p w:rsidR="00591CE9" w:rsidRPr="0054732A" w:rsidRDefault="00591CE9" w:rsidP="00591CE9">
      <w:pPr>
        <w:pStyle w:val="Tekst"/>
        <w:rPr>
          <w:noProof/>
        </w:rPr>
      </w:pPr>
    </w:p>
    <w:p w:rsidR="00591CE9" w:rsidRPr="0054732A" w:rsidRDefault="00591CE9" w:rsidP="00591CE9">
      <w:pPr>
        <w:pStyle w:val="Tekst"/>
        <w:numPr>
          <w:ilvl w:val="0"/>
          <w:numId w:val="13"/>
        </w:numPr>
        <w:rPr>
          <w:noProof/>
        </w:rPr>
      </w:pPr>
      <w:r w:rsidRPr="0054732A">
        <w:rPr>
          <w:noProof/>
        </w:rPr>
        <w:t>Løpserosjon (sideveis og bunnerosjon)</w:t>
      </w:r>
    </w:p>
    <w:p w:rsidR="00591CE9" w:rsidRPr="0054732A" w:rsidRDefault="00591CE9" w:rsidP="00591CE9">
      <w:pPr>
        <w:pStyle w:val="Tekst"/>
        <w:numPr>
          <w:ilvl w:val="0"/>
          <w:numId w:val="13"/>
        </w:numPr>
        <w:rPr>
          <w:noProof/>
        </w:rPr>
      </w:pPr>
      <w:r w:rsidRPr="0054732A">
        <w:rPr>
          <w:noProof/>
        </w:rPr>
        <w:t>Massebevegelse i sideskråninger</w:t>
      </w:r>
    </w:p>
    <w:p w:rsidR="00591CE9" w:rsidRDefault="00591CE9" w:rsidP="0054732A">
      <w:pPr>
        <w:pStyle w:val="Tekst"/>
        <w:rPr>
          <w:noProof/>
        </w:rPr>
      </w:pPr>
    </w:p>
    <w:p w:rsidR="00755282" w:rsidRDefault="00755282" w:rsidP="00755282">
      <w:pPr>
        <w:pStyle w:val="Tekst"/>
        <w:rPr>
          <w:noProof/>
        </w:rPr>
      </w:pPr>
      <w:r>
        <w:rPr>
          <w:noProof/>
        </w:rPr>
        <w:t xml:space="preserve">Det er farten på vannet som gir </w:t>
      </w:r>
      <w:r w:rsidR="00591CE9">
        <w:rPr>
          <w:noProof/>
        </w:rPr>
        <w:t>løps</w:t>
      </w:r>
      <w:r>
        <w:rPr>
          <w:noProof/>
        </w:rPr>
        <w:t>erosjon, hvis den overstiger det som jordartene i kanalsidene kan tåle. Farten bestemmes av fallet, ruheten i kanalsidene og utformingen av kanalprofilet.</w:t>
      </w:r>
    </w:p>
    <w:p w:rsidR="00755282" w:rsidRDefault="00755282" w:rsidP="00755282">
      <w:pPr>
        <w:pStyle w:val="Tekst"/>
        <w:rPr>
          <w:noProof/>
        </w:rPr>
      </w:pPr>
      <w:r>
        <w:rPr>
          <w:noProof/>
        </w:rPr>
        <w:t>Dette kan beskrives med mannings formel, der V er vannets fart, M er mannings tall (et tall for ruheten i kanalsidene), og I er kanalbunnens helling.</w:t>
      </w:r>
      <w:r w:rsidR="00591CE9">
        <w:rPr>
          <w:noProof/>
        </w:rPr>
        <w:t xml:space="preserve"> R er hydraulisk radius (A/p), som er tversnittarealet av (A) delt på våt radius (p = den delen av kanalsiden og kanalbunnen som kommer i kontakt med vannet.)</w:t>
      </w:r>
    </w:p>
    <w:p w:rsidR="00D00333" w:rsidRPr="00755282" w:rsidRDefault="002830ED" w:rsidP="00755282">
      <w:pPr>
        <w:pStyle w:val="Tekst"/>
        <w:rPr>
          <w:noProof/>
          <w:sz w:val="24"/>
          <w:szCs w:val="24"/>
        </w:rPr>
      </w:pPr>
      <w:r w:rsidRPr="00755282">
        <w:rPr>
          <w:i/>
          <w:iCs/>
          <w:noProof/>
          <w:sz w:val="24"/>
          <w:szCs w:val="24"/>
        </w:rPr>
        <w:t>V</w:t>
      </w:r>
      <w:r w:rsidRPr="00755282">
        <w:rPr>
          <w:noProof/>
          <w:sz w:val="24"/>
          <w:szCs w:val="24"/>
        </w:rPr>
        <w:t xml:space="preserve"> = </w:t>
      </w:r>
      <w:r w:rsidRPr="00755282">
        <w:rPr>
          <w:i/>
          <w:iCs/>
          <w:noProof/>
          <w:sz w:val="24"/>
          <w:szCs w:val="24"/>
        </w:rPr>
        <w:t>M</w:t>
      </w:r>
      <w:r w:rsidRPr="00755282">
        <w:rPr>
          <w:noProof/>
          <w:sz w:val="24"/>
          <w:szCs w:val="24"/>
        </w:rPr>
        <w:t xml:space="preserve"> * </w:t>
      </w:r>
      <w:r w:rsidRPr="00755282">
        <w:rPr>
          <w:i/>
          <w:iCs/>
          <w:noProof/>
          <w:sz w:val="24"/>
          <w:szCs w:val="24"/>
        </w:rPr>
        <w:t>R</w:t>
      </w:r>
      <w:r w:rsidRPr="00755282">
        <w:rPr>
          <w:noProof/>
          <w:sz w:val="24"/>
          <w:szCs w:val="24"/>
          <w:vertAlign w:val="superscript"/>
        </w:rPr>
        <w:t>2/3</w:t>
      </w:r>
      <w:r w:rsidRPr="00755282">
        <w:rPr>
          <w:noProof/>
          <w:sz w:val="24"/>
          <w:szCs w:val="24"/>
        </w:rPr>
        <w:t xml:space="preserve"> * </w:t>
      </w:r>
      <w:r w:rsidRPr="00755282">
        <w:rPr>
          <w:i/>
          <w:iCs/>
          <w:noProof/>
          <w:sz w:val="24"/>
          <w:szCs w:val="24"/>
        </w:rPr>
        <w:t>I</w:t>
      </w:r>
      <w:r w:rsidRPr="00755282">
        <w:rPr>
          <w:noProof/>
          <w:sz w:val="24"/>
          <w:szCs w:val="24"/>
          <w:vertAlign w:val="superscript"/>
        </w:rPr>
        <w:t>1/2</w:t>
      </w:r>
    </w:p>
    <w:p w:rsidR="00755282" w:rsidRDefault="00591CE9" w:rsidP="00755282">
      <w:pPr>
        <w:pStyle w:val="Tekst"/>
        <w:rPr>
          <w:noProof/>
        </w:rPr>
      </w:pPr>
      <w:r>
        <w:rPr>
          <w:noProof/>
        </w:rPr>
        <w:t>Ved hjelp av denne formelen kan en utforme et kanalprofil der farten ikke overstiger grensene for erosjon.</w:t>
      </w:r>
    </w:p>
    <w:p w:rsidR="00755282" w:rsidRDefault="00755282" w:rsidP="00755282">
      <w:pPr>
        <w:pStyle w:val="Tekst"/>
        <w:rPr>
          <w:noProof/>
        </w:rPr>
      </w:pPr>
      <w:r>
        <w:rPr>
          <w:noProof/>
        </w:rPr>
        <w:t xml:space="preserve">Faller er lite i Hæra, og fallet er gitt ut fra terrengforholdene. Det ber derfor ikke noe å gjøre med fallet på selve elva. Det er dermed selve </w:t>
      </w:r>
      <w:r w:rsidR="00591CE9">
        <w:rPr>
          <w:noProof/>
        </w:rPr>
        <w:t>kanalprofilet som kan endres, i tillegg til utskifting av massene i kanalsidene eller bunnen, ved steinsetting eller vegetasjon.</w:t>
      </w:r>
    </w:p>
    <w:p w:rsidR="0054732A" w:rsidRPr="0054732A" w:rsidRDefault="0054732A" w:rsidP="0054732A">
      <w:pPr>
        <w:pStyle w:val="Tekst"/>
        <w:rPr>
          <w:noProof/>
        </w:rPr>
      </w:pPr>
    </w:p>
    <w:p w:rsidR="00E11C0C" w:rsidRDefault="0054732A" w:rsidP="0054732A">
      <w:pPr>
        <w:pStyle w:val="Tekst"/>
        <w:rPr>
          <w:noProof/>
        </w:rPr>
      </w:pPr>
      <w:r w:rsidRPr="0054732A">
        <w:rPr>
          <w:noProof/>
        </w:rPr>
        <w:t xml:space="preserve">Det er </w:t>
      </w:r>
      <w:r w:rsidR="00AA3F6C" w:rsidRPr="0054732A">
        <w:rPr>
          <w:noProof/>
        </w:rPr>
        <w:t xml:space="preserve">vanligvis </w:t>
      </w:r>
      <w:r w:rsidRPr="0054732A">
        <w:rPr>
          <w:noProof/>
        </w:rPr>
        <w:t>størst erosjon i yttersvinger</w:t>
      </w:r>
      <w:r w:rsidR="00591CE9">
        <w:rPr>
          <w:noProof/>
        </w:rPr>
        <w:t>, fordi farten er høyere her,</w:t>
      </w:r>
      <w:r w:rsidRPr="0054732A">
        <w:rPr>
          <w:noProof/>
        </w:rPr>
        <w:t xml:space="preserve"> og størst tendens til sedimentasjon i innersvinger. Hæra er utformet med lange, rette strekninger uten </w:t>
      </w:r>
      <w:r w:rsidR="00591CE9">
        <w:rPr>
          <w:noProof/>
        </w:rPr>
        <w:t xml:space="preserve">særlig </w:t>
      </w:r>
      <w:r w:rsidRPr="0054732A">
        <w:rPr>
          <w:noProof/>
        </w:rPr>
        <w:t xml:space="preserve">meandrering, og det er derfor ikke </w:t>
      </w:r>
      <w:r w:rsidR="00AA3F6C">
        <w:rPr>
          <w:noProof/>
        </w:rPr>
        <w:t xml:space="preserve">så store problemer med </w:t>
      </w:r>
      <w:r w:rsidRPr="0054732A">
        <w:rPr>
          <w:noProof/>
        </w:rPr>
        <w:t>erosjon i ytterkanter av svinger.</w:t>
      </w:r>
      <w:r w:rsidR="00E11C0C">
        <w:rPr>
          <w:noProof/>
        </w:rPr>
        <w:t xml:space="preserve"> Unntaket er når det er falt ned trær, rast ut sider eller i beverdammer, der nye strømningsmønster kan gi graving.</w:t>
      </w:r>
      <w:r w:rsidR="00AA3F6C">
        <w:rPr>
          <w:noProof/>
        </w:rPr>
        <w:t xml:space="preserve"> På den undersøkte strekningen er det bare ett sted der en har kraftig erosjon i yttersving, rett etter brua over </w:t>
      </w:r>
      <w:r w:rsidR="00FB0240">
        <w:rPr>
          <w:noProof/>
        </w:rPr>
        <w:t>Dillevikveien.</w:t>
      </w:r>
    </w:p>
    <w:p w:rsidR="00591CE9" w:rsidRPr="0054732A" w:rsidRDefault="00591CE9" w:rsidP="00591CE9">
      <w:pPr>
        <w:pStyle w:val="Tekst"/>
        <w:rPr>
          <w:noProof/>
        </w:rPr>
      </w:pPr>
      <w:r>
        <w:rPr>
          <w:noProof/>
        </w:rPr>
        <w:t>Utrasing i sidene fører til tap av dyrka jord i kanten av elva.</w:t>
      </w:r>
    </w:p>
    <w:p w:rsidR="0054732A" w:rsidRPr="0054732A" w:rsidRDefault="0054732A" w:rsidP="0054732A">
      <w:pPr>
        <w:pStyle w:val="Tekst"/>
        <w:rPr>
          <w:noProof/>
        </w:rPr>
      </w:pPr>
      <w:r w:rsidRPr="0054732A">
        <w:rPr>
          <w:noProof/>
        </w:rPr>
        <w:t>I tillegg til side</w:t>
      </w:r>
      <w:r w:rsidR="00FB0240">
        <w:rPr>
          <w:noProof/>
        </w:rPr>
        <w:t>kant-</w:t>
      </w:r>
      <w:r w:rsidRPr="0054732A">
        <w:rPr>
          <w:noProof/>
        </w:rPr>
        <w:t>erosjon i elveløp kan en også ha bunnerosjon. Elvas lengdeprofil og løpsmaterialets motstandsdyktighet mot erosjon er viktige kontrollerende faktorer for utviklingen av bunnerosjon. I Hæra er fallet så lite, at det ikke er noen mulighet for graving i bunnen og senking av bunnprofilet.</w:t>
      </w:r>
      <w:r w:rsidR="00FB0240">
        <w:rPr>
          <w:noProof/>
        </w:rPr>
        <w:t xml:space="preserve"> Det </w:t>
      </w:r>
      <w:r w:rsidR="00A73306">
        <w:rPr>
          <w:noProof/>
        </w:rPr>
        <w:t>finnes</w:t>
      </w:r>
      <w:r w:rsidR="00FB0240">
        <w:rPr>
          <w:noProof/>
        </w:rPr>
        <w:t xml:space="preserve"> også flere fjellterskler.</w:t>
      </w:r>
    </w:p>
    <w:p w:rsidR="0054732A" w:rsidRPr="0054732A" w:rsidRDefault="0054732A" w:rsidP="0054732A">
      <w:pPr>
        <w:pStyle w:val="Tekst"/>
        <w:rPr>
          <w:noProof/>
        </w:rPr>
      </w:pPr>
      <w:r w:rsidRPr="0054732A">
        <w:rPr>
          <w:noProof/>
        </w:rPr>
        <w:t xml:space="preserve">Erosjonen som skjer i Hæra er utgraving nederst i skråninger langs elveløpet, slik at sidene undergraves. Ved undergraving av skråninger blir disse ustabile og begynner å skli eller rase ut i elva. Dette har en </w:t>
      </w:r>
      <w:r w:rsidR="00A73306">
        <w:rPr>
          <w:noProof/>
        </w:rPr>
        <w:t>mange</w:t>
      </w:r>
      <w:r w:rsidRPr="0054732A">
        <w:rPr>
          <w:noProof/>
        </w:rPr>
        <w:t xml:space="preserve"> eksempler på i </w:t>
      </w:r>
      <w:r w:rsidR="00A73306">
        <w:rPr>
          <w:noProof/>
        </w:rPr>
        <w:t xml:space="preserve">denne strekningen av </w:t>
      </w:r>
      <w:r w:rsidRPr="0054732A">
        <w:rPr>
          <w:noProof/>
        </w:rPr>
        <w:t>Hæra. Noen steder er det bare selve topplaget med vegetasjon som har glidd ned, andre steder har hele siden glidd ut.</w:t>
      </w:r>
    </w:p>
    <w:p w:rsidR="0054732A" w:rsidRPr="0054732A" w:rsidRDefault="0054732A" w:rsidP="0054732A">
      <w:pPr>
        <w:pStyle w:val="Tekst"/>
        <w:rPr>
          <w:noProof/>
        </w:rPr>
      </w:pPr>
    </w:p>
    <w:p w:rsidR="00E11C0C" w:rsidRDefault="00E11C0C" w:rsidP="00E11C0C">
      <w:pPr>
        <w:pStyle w:val="Tekst"/>
      </w:pPr>
    </w:p>
    <w:p w:rsidR="00E11C0C" w:rsidRPr="00E11C0C" w:rsidRDefault="00E11C0C" w:rsidP="00E11C0C">
      <w:pPr>
        <w:pStyle w:val="Tekst"/>
      </w:pPr>
    </w:p>
    <w:p w:rsidR="0054732A" w:rsidRDefault="0054732A" w:rsidP="0054732A">
      <w:pPr>
        <w:autoSpaceDE w:val="0"/>
        <w:autoSpaceDN w:val="0"/>
        <w:adjustRightInd w:val="0"/>
        <w:rPr>
          <w:rFonts w:ascii="Times-Roman" w:hAnsi="Times-Roman" w:cs="Times-Roman"/>
        </w:rPr>
      </w:pPr>
    </w:p>
    <w:p w:rsidR="0054732A" w:rsidRDefault="0054732A" w:rsidP="0054732A">
      <w:pPr>
        <w:autoSpaceDE w:val="0"/>
        <w:autoSpaceDN w:val="0"/>
        <w:adjustRightInd w:val="0"/>
        <w:rPr>
          <w:rFonts w:ascii="Times-Roman" w:hAnsi="Times-Roman" w:cs="Times-Roman"/>
        </w:rPr>
      </w:pPr>
    </w:p>
    <w:p w:rsidR="0054732A" w:rsidRDefault="0054732A" w:rsidP="0054732A">
      <w:pPr>
        <w:autoSpaceDE w:val="0"/>
        <w:autoSpaceDN w:val="0"/>
        <w:adjustRightInd w:val="0"/>
        <w:rPr>
          <w:rFonts w:ascii="Times-Roman" w:hAnsi="Times-Roman" w:cs="Times-Roman"/>
        </w:rPr>
      </w:pPr>
    </w:p>
    <w:p w:rsidR="0054732A" w:rsidRDefault="0054732A" w:rsidP="0054732A">
      <w:pPr>
        <w:autoSpaceDE w:val="0"/>
        <w:autoSpaceDN w:val="0"/>
        <w:adjustRightInd w:val="0"/>
        <w:rPr>
          <w:rFonts w:ascii="Times-Roman" w:hAnsi="Times-Roman" w:cs="Times-Roman"/>
        </w:rPr>
      </w:pPr>
      <w:r>
        <w:rPr>
          <w:rFonts w:ascii="Times-Roman" w:hAnsi="Times-Roman" w:cs="Times-Roman"/>
          <w:noProof/>
          <w:lang w:eastAsia="nb-NO"/>
        </w:rPr>
        <w:drawing>
          <wp:inline distT="0" distB="0" distL="0" distR="0" wp14:anchorId="2814DE70" wp14:editId="43A62F47">
            <wp:extent cx="5762625" cy="4324350"/>
            <wp:effectExtent l="0" t="0" r="9525" b="0"/>
            <wp:docPr id="9" name="Bild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2625" cy="4324350"/>
                    </a:xfrm>
                    <a:prstGeom prst="rect">
                      <a:avLst/>
                    </a:prstGeom>
                    <a:noFill/>
                    <a:ln>
                      <a:noFill/>
                    </a:ln>
                  </pic:spPr>
                </pic:pic>
              </a:graphicData>
            </a:graphic>
          </wp:inline>
        </w:drawing>
      </w:r>
    </w:p>
    <w:p w:rsidR="0054732A" w:rsidRDefault="0054732A" w:rsidP="0054732A">
      <w:pPr>
        <w:autoSpaceDE w:val="0"/>
        <w:autoSpaceDN w:val="0"/>
        <w:adjustRightInd w:val="0"/>
        <w:rPr>
          <w:rFonts w:ascii="Times-Roman" w:hAnsi="Times-Roman" w:cs="Times-Roman"/>
        </w:rPr>
      </w:pPr>
    </w:p>
    <w:p w:rsidR="0054732A" w:rsidRPr="00E11C0C" w:rsidRDefault="0054732A" w:rsidP="0054732A">
      <w:pPr>
        <w:autoSpaceDE w:val="0"/>
        <w:autoSpaceDN w:val="0"/>
        <w:adjustRightInd w:val="0"/>
        <w:rPr>
          <w:rStyle w:val="Utheving"/>
        </w:rPr>
      </w:pPr>
      <w:r w:rsidRPr="00E11C0C">
        <w:rPr>
          <w:rStyle w:val="Utheving"/>
        </w:rPr>
        <w:t>Bilde</w:t>
      </w:r>
      <w:r w:rsidR="00124FA9">
        <w:rPr>
          <w:rStyle w:val="Utheving"/>
        </w:rPr>
        <w:t xml:space="preserve"> </w:t>
      </w:r>
      <w:r w:rsidR="003E63B0">
        <w:rPr>
          <w:rStyle w:val="Utheving"/>
        </w:rPr>
        <w:t>2</w:t>
      </w:r>
      <w:r w:rsidRPr="00E11C0C">
        <w:rPr>
          <w:rStyle w:val="Utheving"/>
        </w:rPr>
        <w:t>: Høsten 2014 var det flere strekninger der sideskråningen var glidd ut. (Foto</w:t>
      </w:r>
      <w:r w:rsidR="00FB0240">
        <w:rPr>
          <w:rStyle w:val="Utheving"/>
        </w:rPr>
        <w:t>:</w:t>
      </w:r>
      <w:r w:rsidRPr="00E11C0C">
        <w:rPr>
          <w:rStyle w:val="Utheving"/>
        </w:rPr>
        <w:t xml:space="preserve"> Atle Hauge)</w:t>
      </w:r>
    </w:p>
    <w:p w:rsidR="0054732A" w:rsidRDefault="0054732A" w:rsidP="0054732A">
      <w:pPr>
        <w:autoSpaceDE w:val="0"/>
        <w:autoSpaceDN w:val="0"/>
        <w:adjustRightInd w:val="0"/>
        <w:rPr>
          <w:rFonts w:ascii="Times-Roman" w:hAnsi="Times-Roman" w:cs="Times-Roman"/>
        </w:rPr>
      </w:pPr>
    </w:p>
    <w:p w:rsidR="0054732A" w:rsidRDefault="0054732A" w:rsidP="0054732A">
      <w:pPr>
        <w:pStyle w:val="Tekst"/>
        <w:rPr>
          <w:noProof/>
        </w:rPr>
      </w:pPr>
      <w:r w:rsidRPr="0054732A">
        <w:rPr>
          <w:noProof/>
        </w:rPr>
        <w:t>Noe av problemet er at en ikke har vegetasjon helt nederst i skråningen, fordi vannet i Hæra er blakket, og planter får ikke lys under vann. Det er derfor lite vegetasjon under normalvannstanden, og vannstrømmen får derfor god erosjonsmulighet i nederste del av sideskråningene.</w:t>
      </w:r>
    </w:p>
    <w:p w:rsidR="00FB0240" w:rsidRPr="0054732A" w:rsidRDefault="00FB0240" w:rsidP="0054732A">
      <w:pPr>
        <w:pStyle w:val="Tekst"/>
        <w:rPr>
          <w:noProof/>
        </w:rPr>
      </w:pPr>
      <w:r>
        <w:rPr>
          <w:noProof/>
        </w:rPr>
        <w:t>I de delene av Hæra som er bevokst med skog er det også ofte erosjon. Vanligvis vil skog beskytte en elveside mot erosjon, på grunn av røttene som armerer elvesidene. Men trærne skygger for lyset, slik at den beskyttende undervegetasjonen forsvinner, og sidene med blottlagt leirjord blir utsatt for erosjon.</w:t>
      </w:r>
    </w:p>
    <w:p w:rsidR="0054732A" w:rsidRPr="0054732A" w:rsidRDefault="0054732A" w:rsidP="0054732A">
      <w:pPr>
        <w:pStyle w:val="Tekst"/>
        <w:rPr>
          <w:noProof/>
        </w:rPr>
      </w:pPr>
    </w:p>
    <w:p w:rsidR="0054732A" w:rsidRDefault="0054732A" w:rsidP="0054732A">
      <w:pPr>
        <w:pStyle w:val="Tekst"/>
        <w:rPr>
          <w:noProof/>
        </w:rPr>
      </w:pPr>
      <w:r w:rsidRPr="0054732A">
        <w:rPr>
          <w:noProof/>
        </w:rPr>
        <w:t xml:space="preserve">Massene som tilføres elva fra skråningen fjernes </w:t>
      </w:r>
      <w:r w:rsidR="00FB0240">
        <w:rPr>
          <w:noProof/>
        </w:rPr>
        <w:t>med vannstrømmen</w:t>
      </w:r>
      <w:r w:rsidRPr="0054732A">
        <w:rPr>
          <w:noProof/>
        </w:rPr>
        <w:t xml:space="preserve"> og prosessen forsetter med ny undergraving, oppsprekking, utglidning og erosjon. Slike </w:t>
      </w:r>
      <w:r w:rsidR="00A73306">
        <w:rPr>
          <w:noProof/>
        </w:rPr>
        <w:t>erosjons</w:t>
      </w:r>
      <w:r w:rsidRPr="0054732A">
        <w:rPr>
          <w:noProof/>
        </w:rPr>
        <w:t>prosesser opptrer også som en følge av overmetning av vann i jordmassene</w:t>
      </w:r>
      <w:r w:rsidR="00A73306">
        <w:rPr>
          <w:noProof/>
        </w:rPr>
        <w:t>, slik at sidene blir ustabile. Det kan også bli erosjon ved</w:t>
      </w:r>
      <w:r w:rsidRPr="0054732A">
        <w:rPr>
          <w:noProof/>
        </w:rPr>
        <w:t xml:space="preserve"> overflateavre</w:t>
      </w:r>
      <w:r w:rsidR="00FB0240">
        <w:rPr>
          <w:noProof/>
        </w:rPr>
        <w:t>n</w:t>
      </w:r>
      <w:r w:rsidRPr="0054732A">
        <w:rPr>
          <w:noProof/>
        </w:rPr>
        <w:t>ning</w:t>
      </w:r>
      <w:r w:rsidR="00A73306">
        <w:rPr>
          <w:noProof/>
        </w:rPr>
        <w:t xml:space="preserve"> fra jordene</w:t>
      </w:r>
      <w:r w:rsidRPr="0054732A">
        <w:rPr>
          <w:noProof/>
        </w:rPr>
        <w:t xml:space="preserve"> over kanten</w:t>
      </w:r>
      <w:r w:rsidR="00A73306">
        <w:rPr>
          <w:noProof/>
        </w:rPr>
        <w:t xml:space="preserve"> av elva ved sterk nedbør</w:t>
      </w:r>
      <w:r w:rsidRPr="0054732A">
        <w:rPr>
          <w:noProof/>
        </w:rPr>
        <w:t>, fryse/ tine-prosesser</w:t>
      </w:r>
      <w:r w:rsidR="00A73306">
        <w:rPr>
          <w:noProof/>
        </w:rPr>
        <w:t>,</w:t>
      </w:r>
      <w:r w:rsidRPr="0054732A">
        <w:rPr>
          <w:noProof/>
        </w:rPr>
        <w:t xml:space="preserve"> eller </w:t>
      </w:r>
      <w:r w:rsidR="00A73306">
        <w:rPr>
          <w:noProof/>
        </w:rPr>
        <w:t xml:space="preserve">ved </w:t>
      </w:r>
      <w:r w:rsidRPr="0054732A">
        <w:rPr>
          <w:noProof/>
        </w:rPr>
        <w:t xml:space="preserve">kjøring på elvekanten. Et sted </w:t>
      </w:r>
      <w:r w:rsidR="00FB0240">
        <w:rPr>
          <w:noProof/>
        </w:rPr>
        <w:t>like før Hæra gå</w:t>
      </w:r>
      <w:r w:rsidR="00A73306">
        <w:rPr>
          <w:noProof/>
        </w:rPr>
        <w:t>r</w:t>
      </w:r>
      <w:r w:rsidR="00FB0240">
        <w:rPr>
          <w:noProof/>
        </w:rPr>
        <w:t xml:space="preserve"> gjennom Hølandsveien </w:t>
      </w:r>
      <w:r w:rsidRPr="0054732A">
        <w:rPr>
          <w:noProof/>
        </w:rPr>
        <w:t>ha</w:t>
      </w:r>
      <w:r w:rsidR="00FB0240">
        <w:rPr>
          <w:noProof/>
        </w:rPr>
        <w:t>r</w:t>
      </w:r>
      <w:r w:rsidRPr="0054732A">
        <w:rPr>
          <w:noProof/>
        </w:rPr>
        <w:t xml:space="preserve"> et </w:t>
      </w:r>
      <w:r w:rsidR="00FB0240">
        <w:rPr>
          <w:noProof/>
        </w:rPr>
        <w:t>samlerør for drens</w:t>
      </w:r>
      <w:r w:rsidRPr="0054732A">
        <w:rPr>
          <w:noProof/>
        </w:rPr>
        <w:t xml:space="preserve"> gått tett, og vanntrykket</w:t>
      </w:r>
      <w:r w:rsidR="00FB0240">
        <w:rPr>
          <w:noProof/>
        </w:rPr>
        <w:t xml:space="preserve"> som da oppstod</w:t>
      </w:r>
      <w:r w:rsidRPr="0054732A">
        <w:rPr>
          <w:noProof/>
        </w:rPr>
        <w:t xml:space="preserve"> har ført til utglidning</w:t>
      </w:r>
      <w:r w:rsidR="00FB0240">
        <w:rPr>
          <w:noProof/>
        </w:rPr>
        <w:t xml:space="preserve"> og erosjon</w:t>
      </w:r>
      <w:r w:rsidRPr="0054732A">
        <w:rPr>
          <w:noProof/>
        </w:rPr>
        <w:t>. Vannføringen fra drensrøret fører til mer erosjon etterpå. Dette er et gammelt teglrørledning, og ustabiliteten erosjonen gir fører til at stadig flere av de korte teglrørene faller ut.</w:t>
      </w:r>
    </w:p>
    <w:p w:rsidR="004410E8" w:rsidRDefault="004410E8" w:rsidP="0054732A">
      <w:pPr>
        <w:pStyle w:val="Tekst"/>
        <w:rPr>
          <w:noProof/>
        </w:rPr>
      </w:pPr>
    </w:p>
    <w:p w:rsidR="004410E8" w:rsidRPr="0054732A" w:rsidRDefault="004410E8" w:rsidP="004410E8">
      <w:pPr>
        <w:pStyle w:val="Overskrift1"/>
        <w:rPr>
          <w:noProof/>
        </w:rPr>
      </w:pPr>
      <w:bookmarkStart w:id="4" w:name="_Toc421784347"/>
      <w:r>
        <w:rPr>
          <w:noProof/>
        </w:rPr>
        <w:lastRenderedPageBreak/>
        <w:t>Aktuelle tiltak</w:t>
      </w:r>
      <w:bookmarkEnd w:id="4"/>
    </w:p>
    <w:p w:rsidR="00445E8D" w:rsidRDefault="00445E8D" w:rsidP="00445E8D">
      <w:pPr>
        <w:pStyle w:val="Tekst"/>
        <w:rPr>
          <w:noProof/>
        </w:rPr>
      </w:pPr>
      <w:r>
        <w:rPr>
          <w:noProof/>
        </w:rPr>
        <w:t>For å få en sikring av siden langs kanalen må en sette i gang sikringstiltak av forskjellig art. For å bedre stabiliteten er det to mulige angrepsmåter; en kan grave ny sideskråning med mindre helling, eller en kan plastre sidene med mer erosjonssikre masser.</w:t>
      </w:r>
    </w:p>
    <w:p w:rsidR="00445E8D" w:rsidRDefault="00445E8D" w:rsidP="00445E8D">
      <w:pPr>
        <w:pStyle w:val="Tekst"/>
        <w:rPr>
          <w:noProof/>
        </w:rPr>
      </w:pPr>
      <w:r>
        <w:rPr>
          <w:noProof/>
        </w:rPr>
        <w:t>Dette er selvfølgelig et prisspørsmål. Dersom tiltakene blir for omfattende og dyre, vil de ikke bli gjennomført, og problemet med elvekanterosjon og partikkeltilførsel til Kallaksjøen vil fortsette.</w:t>
      </w:r>
    </w:p>
    <w:p w:rsidR="00D4784E" w:rsidRDefault="00D4784E" w:rsidP="00D4784E">
      <w:pPr>
        <w:pStyle w:val="Overskrift2"/>
      </w:pPr>
      <w:bookmarkStart w:id="5" w:name="_Toc421784348"/>
      <w:r>
        <w:t>Steinsetting</w:t>
      </w:r>
      <w:bookmarkEnd w:id="5"/>
    </w:p>
    <w:p w:rsidR="00D4784E" w:rsidRDefault="00D4784E" w:rsidP="00D4784E">
      <w:pPr>
        <w:pStyle w:val="Tekst"/>
        <w:rPr>
          <w:noProof/>
        </w:rPr>
      </w:pPr>
      <w:r>
        <w:rPr>
          <w:noProof/>
        </w:rPr>
        <w:t>Den vanligste sikringen av elveløp er ved bruk av steinsetting, enten fylling, stabling eller muring med stein. I mer bymessige strøk kan en også støpe erosjonssikring.</w:t>
      </w:r>
    </w:p>
    <w:p w:rsidR="00D4784E" w:rsidRDefault="00D4784E" w:rsidP="00D4784E">
      <w:pPr>
        <w:pStyle w:val="Tekst"/>
        <w:rPr>
          <w:noProof/>
        </w:rPr>
      </w:pPr>
      <w:r w:rsidRPr="0054732A">
        <w:rPr>
          <w:noProof/>
        </w:rPr>
        <w:t>De stabiliserende kreftene avhenger av steinens størrelse, tetthet (densitet) og form. En stor stein med høy tetthet er mer stabil enn en liten med lav tetthet. Kubisk, kantet stein er mer stabil enn rund eller flakig stein.</w:t>
      </w:r>
    </w:p>
    <w:p w:rsidR="00D4784E" w:rsidRDefault="00D4784E" w:rsidP="00D4784E">
      <w:pPr>
        <w:pStyle w:val="Tekst"/>
        <w:rPr>
          <w:noProof/>
        </w:rPr>
      </w:pPr>
      <w:r>
        <w:rPr>
          <w:noProof/>
        </w:rPr>
        <w:t>Når en bruker større stein må en enten fylle under med mindre stein eller pukk, eller sikre de eroderbare massene som ligger under steinene med fiberduk. I Hæra er det enkelte steder allerede sikret med stein. Disse stedene ligger like etter broene over Hølandsveien og Dillevikveien.</w:t>
      </w:r>
    </w:p>
    <w:p w:rsidR="00D4784E" w:rsidRDefault="00D4784E" w:rsidP="00D4784E">
      <w:pPr>
        <w:pStyle w:val="Tekst"/>
        <w:rPr>
          <w:noProof/>
        </w:rPr>
      </w:pPr>
      <w:r>
        <w:rPr>
          <w:noProof/>
        </w:rPr>
        <w:t>Etter brua over Hølandsveien er det bare fylt stein helt nederst i skråningene, og det ser ut til å fungere godt. Etter brua over Dillevikveien er det en sving, og steinfyllingen rekker ikke langt nok. Derfor får en sterk erosjon i yttersvingen akkurat der steinsettingen slutter.</w:t>
      </w:r>
    </w:p>
    <w:p w:rsidR="00CD069F" w:rsidRDefault="00CD069F" w:rsidP="00D4784E">
      <w:pPr>
        <w:pStyle w:val="Tekst"/>
        <w:rPr>
          <w:noProof/>
        </w:rPr>
      </w:pPr>
    </w:p>
    <w:p w:rsidR="008E21BE" w:rsidRDefault="008E21BE" w:rsidP="00CD069F">
      <w:bookmarkStart w:id="6" w:name="_Toc420501374"/>
      <w:r>
        <w:rPr>
          <w:noProof/>
          <w:lang w:eastAsia="nb-NO"/>
        </w:rPr>
        <w:drawing>
          <wp:inline distT="0" distB="0" distL="0" distR="0" wp14:anchorId="76722720" wp14:editId="1453E24D">
            <wp:extent cx="4572000" cy="3070096"/>
            <wp:effectExtent l="0" t="0" r="0"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3745" cy="3071268"/>
                    </a:xfrm>
                    <a:prstGeom prst="rect">
                      <a:avLst/>
                    </a:prstGeom>
                    <a:noFill/>
                  </pic:spPr>
                </pic:pic>
              </a:graphicData>
            </a:graphic>
          </wp:inline>
        </w:drawing>
      </w:r>
      <w:bookmarkEnd w:id="6"/>
    </w:p>
    <w:p w:rsidR="008E21BE" w:rsidRPr="002E5144" w:rsidRDefault="008E21BE" w:rsidP="008E21BE">
      <w:pPr>
        <w:rPr>
          <w:i/>
          <w:sz w:val="20"/>
        </w:rPr>
      </w:pPr>
      <w:r w:rsidRPr="002E5144">
        <w:rPr>
          <w:i/>
          <w:sz w:val="20"/>
        </w:rPr>
        <w:t>Figur</w:t>
      </w:r>
      <w:r w:rsidR="00C2479E">
        <w:rPr>
          <w:i/>
          <w:sz w:val="20"/>
        </w:rPr>
        <w:t xml:space="preserve"> 1</w:t>
      </w:r>
      <w:r w:rsidRPr="002E5144">
        <w:rPr>
          <w:i/>
          <w:sz w:val="20"/>
        </w:rPr>
        <w:t xml:space="preserve">: </w:t>
      </w:r>
      <w:r w:rsidR="00C2479E">
        <w:rPr>
          <w:i/>
          <w:sz w:val="20"/>
        </w:rPr>
        <w:t xml:space="preserve">Skisse for steinsetting hentet fra </w:t>
      </w:r>
      <w:r w:rsidRPr="002E5144">
        <w:rPr>
          <w:i/>
          <w:sz w:val="20"/>
        </w:rPr>
        <w:t>Vassdragshåndboka med steinfylling og geotekstil.</w:t>
      </w:r>
    </w:p>
    <w:p w:rsidR="00D4784E" w:rsidRDefault="00D4784E" w:rsidP="00D4784E">
      <w:pPr>
        <w:pStyle w:val="Tekst"/>
        <w:rPr>
          <w:noProof/>
        </w:rPr>
      </w:pPr>
    </w:p>
    <w:p w:rsidR="00D4784E" w:rsidRPr="0054732A" w:rsidRDefault="00D4784E" w:rsidP="00D4784E">
      <w:pPr>
        <w:pStyle w:val="Tekst"/>
        <w:rPr>
          <w:noProof/>
        </w:rPr>
      </w:pPr>
      <w:r>
        <w:rPr>
          <w:noProof/>
        </w:rPr>
        <w:t>Enkelte steder samler det seg mye overflatevann fra jordene i sterk nedbør, og vannet renner samlet over kanten og ned i elva. Her bør dette sikres med et steinsatt overløp. Det er allerede etablert to slike steinsatte overløp, kombinert med sedimentasjonskammer. Dette er en svært god løsning.</w:t>
      </w:r>
    </w:p>
    <w:p w:rsidR="004410E8" w:rsidRDefault="004410E8" w:rsidP="004410E8">
      <w:pPr>
        <w:pStyle w:val="Overskrift2"/>
        <w:rPr>
          <w:noProof/>
        </w:rPr>
      </w:pPr>
      <w:bookmarkStart w:id="7" w:name="_Toc421784349"/>
      <w:r>
        <w:rPr>
          <w:noProof/>
        </w:rPr>
        <w:t>Vegetasjon</w:t>
      </w:r>
      <w:bookmarkEnd w:id="7"/>
    </w:p>
    <w:p w:rsidR="0054732A" w:rsidRPr="0054732A" w:rsidRDefault="0054732A" w:rsidP="0054732A">
      <w:pPr>
        <w:pStyle w:val="Tekst"/>
        <w:rPr>
          <w:noProof/>
        </w:rPr>
      </w:pPr>
      <w:r w:rsidRPr="0054732A">
        <w:rPr>
          <w:noProof/>
        </w:rPr>
        <w:t xml:space="preserve">Vegetasjon i elveskråninger medvirker til å øke skråningenes stabilitet ved at røttene binder jorda og ved å redusere poretrykket på grunn av forbruk av vann. Vegetasjonsdekte skråninger er også mindre </w:t>
      </w:r>
      <w:r w:rsidRPr="0054732A">
        <w:rPr>
          <w:noProof/>
        </w:rPr>
        <w:lastRenderedPageBreak/>
        <w:t>sårbare for overflateerosjon.</w:t>
      </w:r>
      <w:r w:rsidR="00D4784E">
        <w:rPr>
          <w:noProof/>
        </w:rPr>
        <w:t xml:space="preserve"> Den bremser farten og beskytter de lett eroderbare massene. </w:t>
      </w:r>
      <w:r w:rsidRPr="0054732A">
        <w:rPr>
          <w:noProof/>
        </w:rPr>
        <w:t xml:space="preserve"> Dette gjelder både grasdekte skråninger, og skråninger med busker eller trevegetasjon. Store trær i elveskråninger er imidlertid mer utsatt for rotvelt som følge av erosjon enn mindre vegetasjon. Rotvelt ut i elva kan bidra til å styre strømmen i nye retninger og det åpne såret ved rota kan gi elva et nytt angrepspunkt for erosjon.</w:t>
      </w:r>
      <w:r w:rsidR="00FB0240">
        <w:rPr>
          <w:noProof/>
        </w:rPr>
        <w:t xml:space="preserve"> Skygge fjerner også undervegetasjonen, slik at en mister det beskyttende vegetasjonsdekket</w:t>
      </w:r>
      <w:r w:rsidR="00D4784E">
        <w:rPr>
          <w:noProof/>
        </w:rPr>
        <w:t>, og lett eroderbar jord blottlegges</w:t>
      </w:r>
      <w:r w:rsidR="00FB0240">
        <w:rPr>
          <w:noProof/>
        </w:rPr>
        <w:t>.</w:t>
      </w:r>
    </w:p>
    <w:p w:rsidR="0054732A" w:rsidRPr="0054732A" w:rsidRDefault="0054732A" w:rsidP="0054732A">
      <w:pPr>
        <w:pStyle w:val="Tekst"/>
        <w:rPr>
          <w:noProof/>
        </w:rPr>
      </w:pPr>
    </w:p>
    <w:p w:rsidR="00F23896" w:rsidRDefault="0054732A" w:rsidP="0054732A">
      <w:pPr>
        <w:pStyle w:val="Tekst"/>
        <w:rPr>
          <w:noProof/>
        </w:rPr>
      </w:pPr>
      <w:r w:rsidRPr="0054732A">
        <w:rPr>
          <w:noProof/>
        </w:rPr>
        <w:t>Det er størst erosjon og transport av løsmasser i vannmassene under en flomsituasjon</w:t>
      </w:r>
      <w:r w:rsidR="00D4784E">
        <w:rPr>
          <w:noProof/>
        </w:rPr>
        <w:t>, da er farten størst</w:t>
      </w:r>
      <w:r w:rsidRPr="0054732A">
        <w:rPr>
          <w:noProof/>
        </w:rPr>
        <w:t>. Farten på vannet i Hæra er imidlertid lav, selv under flom, og en ser lite erosjon i sidesk</w:t>
      </w:r>
      <w:r w:rsidR="00F23896">
        <w:rPr>
          <w:noProof/>
        </w:rPr>
        <w:t>råningene der det er grasdekke. Et godt og tett grasdekke vil derfor være en viktig forutsetning også frammover. Hvis en kan unngå utglidninger av elvesidene vil dette være en god sikring av sidene. Enkelttrær stabiliserer også kantene, særlig hvis de ikke blir for store.</w:t>
      </w:r>
    </w:p>
    <w:p w:rsidR="0054732A" w:rsidRDefault="0054732A" w:rsidP="0054732A">
      <w:pPr>
        <w:pStyle w:val="Tekst"/>
        <w:rPr>
          <w:noProof/>
        </w:rPr>
      </w:pPr>
      <w:r w:rsidRPr="0054732A">
        <w:rPr>
          <w:noProof/>
        </w:rPr>
        <w:t>Det er imidlertid et problem at trærne på bekkekanten blir store, og etter hvert legger seg ut i bekken. Dette skaper rotvelter der en får erosjon rundt rota. Trærne kan også endre bekkeløpet, eller det kan lage seg demninger av flytende stokker og kvist, slik at nye strømvirvler dan</w:t>
      </w:r>
      <w:r w:rsidR="00F23896">
        <w:rPr>
          <w:noProof/>
        </w:rPr>
        <w:t>ner, og da kan det bli erosjon.</w:t>
      </w:r>
    </w:p>
    <w:p w:rsidR="00F23896" w:rsidRDefault="00F23896" w:rsidP="0054732A">
      <w:pPr>
        <w:pStyle w:val="Tekst"/>
        <w:rPr>
          <w:noProof/>
        </w:rPr>
      </w:pPr>
      <w:r>
        <w:rPr>
          <w:noProof/>
        </w:rPr>
        <w:t xml:space="preserve">I tillegg er beveren et lite problem, som </w:t>
      </w:r>
      <w:r w:rsidR="00674DB5">
        <w:rPr>
          <w:noProof/>
        </w:rPr>
        <w:t xml:space="preserve">både </w:t>
      </w:r>
      <w:r>
        <w:rPr>
          <w:noProof/>
        </w:rPr>
        <w:t>legge</w:t>
      </w:r>
      <w:r w:rsidR="00674DB5">
        <w:rPr>
          <w:noProof/>
        </w:rPr>
        <w:t>r ned store trær i elveprofilet, og bygger demninger. Dette lager nye strømningsveier, og det kan føre til erosjon der  stammene er felt ned i elva.</w:t>
      </w:r>
    </w:p>
    <w:p w:rsidR="004410E8" w:rsidRDefault="004410E8" w:rsidP="004410E8">
      <w:pPr>
        <w:pStyle w:val="Overskrift2"/>
      </w:pPr>
      <w:bookmarkStart w:id="8" w:name="_Toc421784350"/>
      <w:r>
        <w:t>Nytt elveprofil</w:t>
      </w:r>
      <w:bookmarkEnd w:id="8"/>
    </w:p>
    <w:p w:rsidR="003E2785" w:rsidRDefault="003E2785" w:rsidP="003E2785">
      <w:pPr>
        <w:pStyle w:val="Tekst"/>
      </w:pPr>
      <w:r>
        <w:t xml:space="preserve">Hæra er en kunstig utgravd elv, og kantene er gravd rimelig bratte. Hellingen på sidekantene varierer litt. Til høyere sidekantene er, til større sjanse er det for utglidning av en ustabil elvekant. Kantene hadde kanskje </w:t>
      </w:r>
      <w:r w:rsidR="00D4784E">
        <w:t>lavere</w:t>
      </w:r>
      <w:r>
        <w:t xml:space="preserve"> helling da de først ble utgravd, men undergraving og rasing har gjort den brattere etter hvert.</w:t>
      </w:r>
    </w:p>
    <w:p w:rsidR="00322D89" w:rsidRDefault="003E2785" w:rsidP="00322D89">
      <w:pPr>
        <w:pStyle w:val="Tekst"/>
        <w:rPr>
          <w:noProof/>
        </w:rPr>
      </w:pPr>
      <w:r>
        <w:t xml:space="preserve">Dersom en gravde et nytt profil med elvekanter på </w:t>
      </w:r>
      <w:r w:rsidR="00D4784E">
        <w:t xml:space="preserve">mer enn </w:t>
      </w:r>
      <w:r>
        <w:t>1:1,5</w:t>
      </w:r>
      <w:r w:rsidR="00F23896">
        <w:t xml:space="preserve"> ville elvekantene hatt bedre stabilitet. </w:t>
      </w:r>
      <w:r w:rsidR="00D4784E">
        <w:t>Men s</w:t>
      </w:r>
      <w:r w:rsidR="00F23896">
        <w:t xml:space="preserve">iden elvekantene </w:t>
      </w:r>
      <w:r w:rsidR="00D4784E">
        <w:t xml:space="preserve">stedvis </w:t>
      </w:r>
      <w:r w:rsidR="00F23896">
        <w:t xml:space="preserve">er såpass bratte i dag, og elva er såpass dypt ned i forhold til omkringliggende areal, vil det mange steder bli urimelig store masser som må graves bort. Dette kan derfor bli en svært dyr løsning, særlig der elva ligger dypt ned. </w:t>
      </w:r>
      <w:r w:rsidR="00D4784E">
        <w:t>Men d</w:t>
      </w:r>
      <w:r w:rsidR="00F23896">
        <w:t>et er nettopp på slike steder at en vil ha størst effekt av et nytt elveprofil med slakere helling på sidene.</w:t>
      </w:r>
    </w:p>
    <w:p w:rsidR="00322D89" w:rsidRDefault="00322D89" w:rsidP="00322D89">
      <w:pPr>
        <w:pStyle w:val="Tekst"/>
      </w:pPr>
    </w:p>
    <w:p w:rsidR="003E2785" w:rsidRDefault="005A655B" w:rsidP="003E2785">
      <w:pPr>
        <w:pStyle w:val="Overskrift2"/>
      </w:pPr>
      <w:bookmarkStart w:id="9" w:name="_Toc421784351"/>
      <w:r>
        <w:t>Anbefalt løsning</w:t>
      </w:r>
      <w:r w:rsidR="003E63B0">
        <w:t xml:space="preserve"> for steinsetting</w:t>
      </w:r>
      <w:bookmarkEnd w:id="9"/>
      <w:r w:rsidR="003E63B0">
        <w:t xml:space="preserve"> </w:t>
      </w:r>
    </w:p>
    <w:p w:rsidR="00E6658B" w:rsidRDefault="00E6658B" w:rsidP="003E2785">
      <w:pPr>
        <w:pStyle w:val="Tekst"/>
      </w:pPr>
      <w:r>
        <w:t>Nytt elveprofil med slake kanter kan imidlertid kombineres med steinsetting. Da kan en ha steinsatte, noe brattere sider nederst, og slake ut øverst i elvekanten. Da blir tyngden av jorda mindre, og en får mindre tendens til utglidning. Steinsettingen nederst forhindrer undergraving av kanalsidene.</w:t>
      </w:r>
    </w:p>
    <w:p w:rsidR="00322D89" w:rsidRDefault="00322D89" w:rsidP="00322D89">
      <w:pPr>
        <w:pStyle w:val="Tekst"/>
      </w:pPr>
      <w:r>
        <w:t>I Vassdragshåndboka utgitt av NVE beskrives flere mulige sikringstiltak basert på plastring med stein. Det er to hovedtyper av plastring, enten oppmurt bratt skråning (helling 3:1), eller flatere skråning med fylling av stein (helling 1:1,5).</w:t>
      </w:r>
      <w:r w:rsidR="00C2479E">
        <w:t xml:space="preserve"> Ut fra kostnadsmessige hensyn er nok fylling mest aktuelt, men oppmuring vil bli den beste løsningen.</w:t>
      </w:r>
    </w:p>
    <w:tbl>
      <w:tblPr>
        <w:tblStyle w:val="Tabellrutenett"/>
        <w:tblW w:w="0" w:type="auto"/>
        <w:tblLook w:val="04A0" w:firstRow="1" w:lastRow="0" w:firstColumn="1" w:lastColumn="0" w:noHBand="0" w:noVBand="1"/>
      </w:tblPr>
      <w:tblGrid>
        <w:gridCol w:w="9494"/>
      </w:tblGrid>
      <w:tr w:rsidR="00C2479E" w:rsidTr="00FA3700">
        <w:tc>
          <w:tcPr>
            <w:tcW w:w="9494" w:type="dxa"/>
          </w:tcPr>
          <w:p w:rsidR="00C2479E" w:rsidRDefault="00C2479E" w:rsidP="00FA3700">
            <w:r>
              <w:rPr>
                <w:noProof/>
                <w:lang w:eastAsia="nb-NO"/>
              </w:rPr>
              <w:lastRenderedPageBreak/>
              <w:drawing>
                <wp:inline distT="0" distB="0" distL="0" distR="0" wp14:anchorId="0031C815" wp14:editId="10D588E7">
                  <wp:extent cx="4600575" cy="3248025"/>
                  <wp:effectExtent l="0" t="0" r="9525" b="9525"/>
                  <wp:docPr id="7"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00575" cy="3248025"/>
                          </a:xfrm>
                          <a:prstGeom prst="rect">
                            <a:avLst/>
                          </a:prstGeom>
                          <a:noFill/>
                          <a:ln>
                            <a:noFill/>
                          </a:ln>
                        </pic:spPr>
                      </pic:pic>
                    </a:graphicData>
                  </a:graphic>
                </wp:inline>
              </w:drawing>
            </w:r>
          </w:p>
        </w:tc>
      </w:tr>
    </w:tbl>
    <w:p w:rsidR="00C2479E" w:rsidRDefault="00C2479E" w:rsidP="00C2479E">
      <w:pPr>
        <w:rPr>
          <w:i/>
        </w:rPr>
      </w:pPr>
      <w:r w:rsidRPr="008E21BE">
        <w:rPr>
          <w:i/>
        </w:rPr>
        <w:t>Figur</w:t>
      </w:r>
      <w:r>
        <w:rPr>
          <w:i/>
        </w:rPr>
        <w:t xml:space="preserve"> 2</w:t>
      </w:r>
      <w:r w:rsidRPr="008E21BE">
        <w:rPr>
          <w:i/>
        </w:rPr>
        <w:t>: Anbefalt løsning</w:t>
      </w:r>
      <w:r>
        <w:rPr>
          <w:i/>
        </w:rPr>
        <w:t xml:space="preserve"> med redusert forbruk av stein, </w:t>
      </w:r>
      <w:r w:rsidRPr="008E21BE">
        <w:rPr>
          <w:i/>
        </w:rPr>
        <w:t>d</w:t>
      </w:r>
      <w:r>
        <w:rPr>
          <w:i/>
        </w:rPr>
        <w:t>er en steinsetter nedre del, og jevner ut til</w:t>
      </w:r>
      <w:r w:rsidRPr="008E21BE">
        <w:rPr>
          <w:i/>
        </w:rPr>
        <w:t xml:space="preserve"> mindre helling øverst.</w:t>
      </w:r>
    </w:p>
    <w:p w:rsidR="0054732A" w:rsidRDefault="0054732A" w:rsidP="0054732A">
      <w:pPr>
        <w:rPr>
          <w:rFonts w:ascii="Times-Roman" w:hAnsi="Times-Roman" w:cs="Times-Roman"/>
        </w:rPr>
      </w:pPr>
    </w:p>
    <w:p w:rsidR="0054732A" w:rsidRDefault="0054732A" w:rsidP="0054732A"/>
    <w:p w:rsidR="0054732A" w:rsidRDefault="0054732A" w:rsidP="0054732A">
      <w:r>
        <w:rPr>
          <w:noProof/>
          <w:lang w:eastAsia="nb-NO"/>
        </w:rPr>
        <w:drawing>
          <wp:inline distT="0" distB="0" distL="0" distR="0" wp14:anchorId="54E589E7" wp14:editId="04E85291">
            <wp:extent cx="5343525" cy="4657725"/>
            <wp:effectExtent l="0" t="0" r="9525" b="9525"/>
            <wp:docPr id="5" name="Bil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0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3525" cy="4657725"/>
                    </a:xfrm>
                    <a:prstGeom prst="rect">
                      <a:avLst/>
                    </a:prstGeom>
                    <a:noFill/>
                    <a:ln>
                      <a:noFill/>
                    </a:ln>
                  </pic:spPr>
                </pic:pic>
              </a:graphicData>
            </a:graphic>
          </wp:inline>
        </w:drawing>
      </w:r>
    </w:p>
    <w:p w:rsidR="00322D89" w:rsidRDefault="00322D89" w:rsidP="0054732A">
      <w:pPr>
        <w:rPr>
          <w:i/>
          <w:sz w:val="20"/>
        </w:rPr>
      </w:pPr>
    </w:p>
    <w:p w:rsidR="0054732A" w:rsidRPr="00C2479E" w:rsidRDefault="0054732A" w:rsidP="0054732A">
      <w:pPr>
        <w:rPr>
          <w:i/>
        </w:rPr>
      </w:pPr>
      <w:r w:rsidRPr="00C2479E">
        <w:rPr>
          <w:i/>
        </w:rPr>
        <w:t>Figur</w:t>
      </w:r>
      <w:r w:rsidR="00C2479E">
        <w:rPr>
          <w:i/>
        </w:rPr>
        <w:t xml:space="preserve"> 3</w:t>
      </w:r>
      <w:r w:rsidRPr="00C2479E">
        <w:rPr>
          <w:i/>
        </w:rPr>
        <w:t>: Forslag til løsning i Vassdragshåndboka med oppmurt steinmur med pukk og fiberduk i bakkant.</w:t>
      </w:r>
    </w:p>
    <w:p w:rsidR="00322D89" w:rsidRPr="00C2479E" w:rsidRDefault="00322D89" w:rsidP="0054732A">
      <w:pPr>
        <w:rPr>
          <w:i/>
        </w:rPr>
      </w:pPr>
    </w:p>
    <w:p w:rsidR="00322D89" w:rsidRDefault="00322D89" w:rsidP="00322D89">
      <w:pPr>
        <w:pStyle w:val="Tekst"/>
        <w:rPr>
          <w:noProof/>
        </w:rPr>
      </w:pPr>
      <w:r w:rsidRPr="0054732A">
        <w:rPr>
          <w:noProof/>
        </w:rPr>
        <w:t>Det er viktig å få reetablert den naturlige kantvegetasjonen så raskt som mulig. Hengetorv, jord og vegetasjonslaget legges på sikringens øvre del. Dette gir gode forhold for etablering av vegetasjon. En kan også ta vare på stubber og røtter og legge disse inn i øvre del av sikringen.</w:t>
      </w:r>
    </w:p>
    <w:p w:rsidR="00F43CC1" w:rsidRDefault="00F43CC1" w:rsidP="00322D89">
      <w:pPr>
        <w:pStyle w:val="Tekst"/>
        <w:rPr>
          <w:noProof/>
        </w:rPr>
      </w:pPr>
      <w:r>
        <w:rPr>
          <w:noProof/>
        </w:rPr>
        <w:t xml:space="preserve">Steinsetting er rimelig dyrt, og i </w:t>
      </w:r>
      <w:r w:rsidR="00D4784E">
        <w:rPr>
          <w:noProof/>
        </w:rPr>
        <w:t>et såpass lite vassdrag som Hæra</w:t>
      </w:r>
      <w:r>
        <w:rPr>
          <w:noProof/>
        </w:rPr>
        <w:t>, kan en kanskje klare seg med en litt mindre omfattende steinsetting. Bioforsk foreslår defor å avslutte steinsettingen litt over sommervannsstand, og satse på at vegetasjonsdekke</w:t>
      </w:r>
      <w:r w:rsidR="00C9339E">
        <w:rPr>
          <w:noProof/>
        </w:rPr>
        <w:t>t</w:t>
      </w:r>
      <w:r>
        <w:rPr>
          <w:noProof/>
        </w:rPr>
        <w:t xml:space="preserve"> vil være tilstre</w:t>
      </w:r>
      <w:r w:rsidR="00C9339E">
        <w:rPr>
          <w:noProof/>
        </w:rPr>
        <w:t>kkelig ved høyere vannstand under</w:t>
      </w:r>
      <w:r>
        <w:rPr>
          <w:noProof/>
        </w:rPr>
        <w:t xml:space="preserve"> flomvannsføring.</w:t>
      </w:r>
    </w:p>
    <w:p w:rsidR="00E32881" w:rsidRDefault="00E32881" w:rsidP="00322D89">
      <w:pPr>
        <w:pStyle w:val="Tekst"/>
        <w:rPr>
          <w:noProof/>
        </w:rPr>
      </w:pPr>
      <w:r>
        <w:rPr>
          <w:noProof/>
        </w:rPr>
        <w:t>Når en har steinsatt en strekning er det viktig at det lages en avslutning uten kraftige brekk. Steinsikringen må avvikles gradvis. Dersom det lages en brå overgang kan en få turbulens. Turbulens her rett etter steinsikringen, kan lett gi erosjon her.</w:t>
      </w:r>
    </w:p>
    <w:p w:rsidR="008E21BE" w:rsidRDefault="00E32881" w:rsidP="00C2479E">
      <w:pPr>
        <w:pStyle w:val="Tekst"/>
        <w:rPr>
          <w:noProof/>
        </w:rPr>
      </w:pPr>
      <w:r>
        <w:rPr>
          <w:noProof/>
        </w:rPr>
        <w:t>På lange strekninger kan en legge steinsikringen utenpå eksisterende elveside, mens en enkelte steder må grave litt for å få en sidekant med riktig helling før steinfylling. Selv om en fyller i litt av elveprofilet, er Hæra gravd så dyp at det ikke er fare for at profilet skal fylles opp i flom på denne strekningen. Kapasitetsproblemene vil først komme i stikkrennene under veiene. Det er viktig at det ikke lages hindringer like før eller etter stikkrennene.</w:t>
      </w:r>
    </w:p>
    <w:p w:rsidR="00C2479E" w:rsidRPr="008E21BE" w:rsidRDefault="00C2479E" w:rsidP="00C2479E">
      <w:pPr>
        <w:pStyle w:val="Tekst"/>
        <w:rPr>
          <w:i/>
        </w:rPr>
      </w:pPr>
    </w:p>
    <w:p w:rsidR="00E6658B" w:rsidRDefault="00E6658B" w:rsidP="00E6658B">
      <w:pPr>
        <w:pStyle w:val="Overskrift2"/>
      </w:pPr>
      <w:bookmarkStart w:id="10" w:name="_Toc421784352"/>
      <w:r>
        <w:t>Vedlikehold</w:t>
      </w:r>
      <w:r w:rsidR="008E21BE">
        <w:t xml:space="preserve"> og drift</w:t>
      </w:r>
      <w:bookmarkEnd w:id="10"/>
    </w:p>
    <w:p w:rsidR="008E21BE" w:rsidRDefault="008E21BE" w:rsidP="00E6658B">
      <w:pPr>
        <w:pStyle w:val="Tekst"/>
      </w:pPr>
    </w:p>
    <w:p w:rsidR="008E21BE" w:rsidRDefault="008E21BE" w:rsidP="008E21BE">
      <w:pPr>
        <w:pStyle w:val="Overskrift3"/>
      </w:pPr>
      <w:bookmarkStart w:id="11" w:name="_Toc421784353"/>
      <w:r>
        <w:t>Stell av kantvegetasjon og trær</w:t>
      </w:r>
      <w:bookmarkEnd w:id="11"/>
    </w:p>
    <w:p w:rsidR="008E21BE" w:rsidRDefault="008E21BE" w:rsidP="008E21BE">
      <w:pPr>
        <w:pStyle w:val="Tekst"/>
        <w:rPr>
          <w:noProof/>
        </w:rPr>
      </w:pPr>
      <w:r>
        <w:rPr>
          <w:noProof/>
        </w:rPr>
        <w:t>Stell av vegetasjonen langs elva vil være et tiltak, der større trær og trær som luter ut i elva fjernes før de får laget skader og sår i elvekanten. Mindre trær og busker kan stå, men det bør ikke bli helt tett buskvegetasjon som hindrer undervegetasjon som gras å etablere seg. Særlig er trær på sørsiden skyggende.</w:t>
      </w:r>
    </w:p>
    <w:p w:rsidR="008E21BE" w:rsidRPr="008E21BE" w:rsidRDefault="008E21BE" w:rsidP="008E21BE">
      <w:pPr>
        <w:pStyle w:val="Tekst"/>
      </w:pPr>
    </w:p>
    <w:p w:rsidR="008E21BE" w:rsidRDefault="008E21BE" w:rsidP="008E21BE">
      <w:pPr>
        <w:pStyle w:val="Overskrift3"/>
      </w:pPr>
      <w:bookmarkStart w:id="12" w:name="_Toc421784354"/>
      <w:r>
        <w:t>Sikre rørutløp</w:t>
      </w:r>
      <w:bookmarkEnd w:id="12"/>
    </w:p>
    <w:p w:rsidR="00E6658B" w:rsidRDefault="00E6658B" w:rsidP="00E6658B">
      <w:pPr>
        <w:pStyle w:val="Tekst"/>
      </w:pPr>
      <w:r>
        <w:t>Det ligger drenerte landbruksarealer langs nesten hele den undersøkte strekningen. Flere steder går det dermed ut samleledninger og drensledninger. Noen av disse er nye, men flere er gamle teglrørsledninger. Disse er ustabile i utløpet, og det er flere steder erosjonssår i utløpet, og lekkasjer ved siden av siste utløpsrør.</w:t>
      </w:r>
    </w:p>
    <w:p w:rsidR="00E6658B" w:rsidRDefault="00E6658B" w:rsidP="00E6658B">
      <w:pPr>
        <w:pStyle w:val="Tekst"/>
      </w:pPr>
      <w:r>
        <w:t>Disse samleledningene burde vært skiftet ut i utløpet og erstattes av en lengde med plastrør, gjerne et rett rør uten perforering. Dette røret kan være litt større dimensjon, og tres utenpå eksisterende rørledning.</w:t>
      </w:r>
      <w:r w:rsidR="00322D89">
        <w:t xml:space="preserve"> En kan gjerne ha litt ekstra fall på dette røret, og røret bør stikke litt ut fra elvekanten. Sette gjerne et merke på elvekanten, slik at røret er lett å finne igjen, og slik at vedlikehold kan utføres lettvint.</w:t>
      </w:r>
    </w:p>
    <w:p w:rsidR="00322D89" w:rsidRDefault="00C9339E" w:rsidP="00E6658B">
      <w:pPr>
        <w:pStyle w:val="Tekst"/>
      </w:pPr>
      <w:r>
        <w:t>Dette røret skal helst være uten perforering, for å hindre røtter i å trenge inn i røret.</w:t>
      </w:r>
    </w:p>
    <w:p w:rsidR="001A76C3" w:rsidRDefault="001A76C3" w:rsidP="001A76C3">
      <w:pPr>
        <w:rPr>
          <w:noProof/>
        </w:rPr>
      </w:pPr>
    </w:p>
    <w:p w:rsidR="00322D89" w:rsidRDefault="00322D89">
      <w:pPr>
        <w:rPr>
          <w:rFonts w:ascii="Trebuchet MS" w:hAnsi="Trebuchet MS"/>
          <w:sz w:val="20"/>
        </w:rPr>
      </w:pPr>
      <w:r>
        <w:br w:type="page"/>
      </w:r>
    </w:p>
    <w:p w:rsidR="00322D89" w:rsidRDefault="00322D89" w:rsidP="00E6658B">
      <w:pPr>
        <w:pStyle w:val="Tekst"/>
      </w:pPr>
    </w:p>
    <w:p w:rsidR="00E6658B" w:rsidRDefault="00E6658B" w:rsidP="00E6658B">
      <w:pPr>
        <w:pStyle w:val="Tekst"/>
      </w:pPr>
      <w:r>
        <w:rPr>
          <w:noProof/>
          <w:lang w:eastAsia="nb-NO"/>
        </w:rPr>
        <mc:AlternateContent>
          <mc:Choice Requires="wps">
            <w:drawing>
              <wp:anchor distT="0" distB="0" distL="114300" distR="114300" simplePos="0" relativeHeight="251663872" behindDoc="0" locked="0" layoutInCell="1" allowOverlap="1" wp14:anchorId="49D32665" wp14:editId="4474C775">
                <wp:simplePos x="0" y="0"/>
                <wp:positionH relativeFrom="column">
                  <wp:align>center</wp:align>
                </wp:positionH>
                <wp:positionV relativeFrom="paragraph">
                  <wp:posOffset>0</wp:posOffset>
                </wp:positionV>
                <wp:extent cx="5010150" cy="3448050"/>
                <wp:effectExtent l="0" t="0" r="19050" b="1905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3448050"/>
                        </a:xfrm>
                        <a:prstGeom prst="rect">
                          <a:avLst/>
                        </a:prstGeom>
                        <a:solidFill>
                          <a:srgbClr val="FFFFFF"/>
                        </a:solidFill>
                        <a:ln w="9525">
                          <a:solidFill>
                            <a:srgbClr val="000000"/>
                          </a:solidFill>
                          <a:miter lim="800000"/>
                          <a:headEnd/>
                          <a:tailEnd/>
                        </a:ln>
                      </wps:spPr>
                      <wps:txbx>
                        <w:txbxContent>
                          <w:p w:rsidR="00E6658B" w:rsidRDefault="00E6658B" w:rsidP="00E6658B">
                            <w:r>
                              <w:rPr>
                                <w:noProof/>
                                <w:lang w:eastAsia="nb-NO"/>
                              </w:rPr>
                              <w:drawing>
                                <wp:inline distT="0" distB="0" distL="0" distR="0" wp14:anchorId="7117B287" wp14:editId="3528D942">
                                  <wp:extent cx="4856631" cy="3105150"/>
                                  <wp:effectExtent l="0" t="0" r="127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2137" cy="310867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kstboks 2" o:spid="_x0000_s1035" type="#_x0000_t202" style="position:absolute;margin-left:0;margin-top:0;width:394.5pt;height:271.5pt;z-index:251663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">
                <v:textbox>
                  <w:txbxContent>
                    <w:p w:rsidR="00E6658B" w:rsidRDefault="00E6658B" w:rsidP="00E6658B">
                      <w:r>
                        <w:rPr>
                          <w:noProof/>
                          <w:lang w:eastAsia="nb-NO"/>
                        </w:rPr>
                        <w:drawing>
                          <wp:inline distT="0" distB="0" distL="0" distR="0" wp14:anchorId="7117B287" wp14:editId="3528D942">
                            <wp:extent cx="4856631" cy="3105150"/>
                            <wp:effectExtent l="0" t="0" r="1270" b="0"/>
                            <wp:docPr id="48" name="Bil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62137" cy="3108671"/>
                                    </a:xfrm>
                                    <a:prstGeom prst="rect">
                                      <a:avLst/>
                                    </a:prstGeom>
                                    <a:noFill/>
                                    <a:ln>
                                      <a:noFill/>
                                    </a:ln>
                                  </pic:spPr>
                                </pic:pic>
                              </a:graphicData>
                            </a:graphic>
                          </wp:inline>
                        </w:drawing>
                      </w:r>
                    </w:p>
                  </w:txbxContent>
                </v:textbox>
              </v:shape>
            </w:pict>
          </mc:Fallback>
        </mc:AlternateContent>
      </w:r>
    </w:p>
    <w:p w:rsidR="00E6658B" w:rsidRDefault="00E6658B" w:rsidP="00E6658B">
      <w:pPr>
        <w:pStyle w:val="Tekst"/>
      </w:pPr>
    </w:p>
    <w:p w:rsidR="00E6658B" w:rsidRDefault="00E6658B" w:rsidP="00E6658B">
      <w:pPr>
        <w:pStyle w:val="Tekst"/>
      </w:pPr>
    </w:p>
    <w:p w:rsidR="00E6658B" w:rsidRDefault="00E6658B" w:rsidP="00E6658B">
      <w:pPr>
        <w:pStyle w:val="Tekst"/>
      </w:pPr>
    </w:p>
    <w:p w:rsidR="00E6658B" w:rsidRDefault="00E6658B" w:rsidP="00E6658B">
      <w:pPr>
        <w:pStyle w:val="Tekst"/>
      </w:pPr>
    </w:p>
    <w:p w:rsidR="00E6658B" w:rsidRDefault="00E6658B" w:rsidP="00E6658B">
      <w:pPr>
        <w:pStyle w:val="Tekst"/>
      </w:pPr>
    </w:p>
    <w:p w:rsidR="00E6658B" w:rsidRDefault="00E6658B" w:rsidP="00E6658B">
      <w:pPr>
        <w:pStyle w:val="Tekst"/>
      </w:pPr>
    </w:p>
    <w:p w:rsidR="00E6658B" w:rsidRDefault="00E6658B" w:rsidP="00E6658B">
      <w:pPr>
        <w:pStyle w:val="Tekst"/>
      </w:pPr>
    </w:p>
    <w:p w:rsidR="00E6658B" w:rsidRDefault="00E6658B" w:rsidP="00E6658B">
      <w:pPr>
        <w:pStyle w:val="Tekst"/>
      </w:pPr>
    </w:p>
    <w:p w:rsidR="00E6658B" w:rsidRDefault="00E6658B" w:rsidP="00E6658B">
      <w:pPr>
        <w:pStyle w:val="Tekst"/>
      </w:pPr>
    </w:p>
    <w:p w:rsidR="00E6658B" w:rsidRDefault="00E6658B" w:rsidP="00E6658B">
      <w:pPr>
        <w:pStyle w:val="Tekst"/>
      </w:pPr>
    </w:p>
    <w:p w:rsidR="00E6658B" w:rsidRDefault="00E6658B" w:rsidP="00E6658B">
      <w:pPr>
        <w:pStyle w:val="Tekst"/>
      </w:pPr>
    </w:p>
    <w:p w:rsidR="00E6658B" w:rsidRDefault="00E6658B" w:rsidP="00E6658B">
      <w:pPr>
        <w:pStyle w:val="Tekst"/>
      </w:pPr>
    </w:p>
    <w:p w:rsidR="00E6658B" w:rsidRDefault="00E6658B" w:rsidP="00E6658B">
      <w:pPr>
        <w:pStyle w:val="Tekst"/>
      </w:pPr>
    </w:p>
    <w:p w:rsidR="00E6658B" w:rsidRDefault="00E6658B" w:rsidP="00E6658B">
      <w:pPr>
        <w:pStyle w:val="Tekst"/>
      </w:pPr>
    </w:p>
    <w:p w:rsidR="00E6658B" w:rsidRPr="00C9339E" w:rsidRDefault="00C9339E" w:rsidP="00C2479E">
      <w:pPr>
        <w:rPr>
          <w:i/>
        </w:rPr>
      </w:pPr>
      <w:r>
        <w:rPr>
          <w:i/>
        </w:rPr>
        <w:t>Figur</w:t>
      </w:r>
      <w:r w:rsidR="00C2479E">
        <w:rPr>
          <w:i/>
        </w:rPr>
        <w:t xml:space="preserve"> 4</w:t>
      </w:r>
      <w:r>
        <w:rPr>
          <w:i/>
        </w:rPr>
        <w:t>: Erstatt de siste meterne av samleledninger med et rett, uperforert plastrør.</w:t>
      </w:r>
    </w:p>
    <w:p w:rsidR="00E6658B" w:rsidRDefault="00E6658B" w:rsidP="00E6658B">
      <w:pPr>
        <w:pStyle w:val="Tekst"/>
      </w:pPr>
    </w:p>
    <w:p w:rsidR="008E21BE" w:rsidRDefault="008E21BE" w:rsidP="008E21BE">
      <w:pPr>
        <w:pStyle w:val="Overskrift3"/>
      </w:pPr>
      <w:bookmarkStart w:id="13" w:name="_Toc421784355"/>
      <w:r>
        <w:t>Grasdekte buffersoner og mindre kjøring på kanalkanten</w:t>
      </w:r>
      <w:bookmarkEnd w:id="13"/>
    </w:p>
    <w:p w:rsidR="00C9339E" w:rsidRDefault="00C9339E" w:rsidP="00C9339E">
      <w:pPr>
        <w:pStyle w:val="Tekst"/>
      </w:pPr>
      <w:r>
        <w:t xml:space="preserve">Kjøring på elvekanten kan også gi ustabilitet. Noen steder er det anlagt brede vegetasjonsbelter med gras, mens andre steder drives det korndrift helt ut på kanalkanten. Bioforsk anbefaler at det settes av vegetasjonsbelter langs hele den undersøkte strekningen, slik at en unngår kjøring og jordarbeiding på kanalkanten. </w:t>
      </w:r>
    </w:p>
    <w:p w:rsidR="0054732A" w:rsidRDefault="0054732A" w:rsidP="0054732A"/>
    <w:p w:rsidR="00C9339E" w:rsidRDefault="00C9339E" w:rsidP="0054732A"/>
    <w:p w:rsidR="00C9339E" w:rsidRDefault="00C9339E" w:rsidP="0054732A"/>
    <w:p w:rsidR="00C9339E" w:rsidRDefault="00C9339E" w:rsidP="0054732A"/>
    <w:p w:rsidR="0054732A" w:rsidRDefault="0054732A" w:rsidP="0054732A"/>
    <w:p w:rsidR="0054732A" w:rsidRDefault="0054732A" w:rsidP="0054732A"/>
    <w:p w:rsidR="00C61EA1" w:rsidRDefault="00B352D2" w:rsidP="00C8406D">
      <w:pPr>
        <w:pStyle w:val="Overskrift1"/>
      </w:pPr>
      <w:bookmarkStart w:id="14" w:name="_Toc421784356"/>
      <w:r>
        <w:lastRenderedPageBreak/>
        <w:t>Tiltak på de enkelte strekningene</w:t>
      </w:r>
      <w:bookmarkEnd w:id="14"/>
    </w:p>
    <w:p w:rsidR="001930F8" w:rsidRDefault="001930F8" w:rsidP="001930F8">
      <w:pPr>
        <w:pStyle w:val="Tekst"/>
      </w:pPr>
      <w:r>
        <w:t>På kartet er det merket opp punkter fra A-Q for å identifisere stedene som omtales.</w:t>
      </w:r>
    </w:p>
    <w:p w:rsidR="001930F8" w:rsidRDefault="001930F8" w:rsidP="00204AB0">
      <w:pPr>
        <w:pStyle w:val="Tekst"/>
      </w:pPr>
      <w:r>
        <w:rPr>
          <w:noProof/>
          <w:lang w:eastAsia="nb-NO"/>
        </w:rPr>
        <w:drawing>
          <wp:anchor distT="0" distB="0" distL="114300" distR="114300" simplePos="0" relativeHeight="251680256" behindDoc="0" locked="0" layoutInCell="1" allowOverlap="1" wp14:anchorId="4675E6D0" wp14:editId="342494D4">
            <wp:simplePos x="0" y="0"/>
            <wp:positionH relativeFrom="column">
              <wp:posOffset>-13335</wp:posOffset>
            </wp:positionH>
            <wp:positionV relativeFrom="paragraph">
              <wp:posOffset>136525</wp:posOffset>
            </wp:positionV>
            <wp:extent cx="5934075" cy="5343525"/>
            <wp:effectExtent l="0" t="0" r="9525" b="9525"/>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4075" cy="534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1930F8" w:rsidRDefault="001930F8" w:rsidP="00204AB0">
      <w:pPr>
        <w:pStyle w:val="Tekst"/>
      </w:pPr>
    </w:p>
    <w:p w:rsidR="00DE309A" w:rsidRPr="00DE309A" w:rsidRDefault="00DE309A" w:rsidP="00204AB0">
      <w:pPr>
        <w:pStyle w:val="Tekst"/>
        <w:rPr>
          <w:i/>
        </w:rPr>
      </w:pPr>
      <w:r w:rsidRPr="00DE309A">
        <w:rPr>
          <w:i/>
        </w:rPr>
        <w:t>Figur 5: Flybilde. Oversikt over strekninger beskrevet i anbefalinger for tiltak.</w:t>
      </w:r>
    </w:p>
    <w:p w:rsidR="00204AB0" w:rsidRDefault="00204AB0" w:rsidP="00204AB0">
      <w:pPr>
        <w:pStyle w:val="Tekst"/>
      </w:pPr>
    </w:p>
    <w:p w:rsidR="00204AB0" w:rsidRDefault="00D008AA" w:rsidP="00204AB0">
      <w:pPr>
        <w:pStyle w:val="Tekst"/>
      </w:pPr>
      <w:r w:rsidRPr="00E20DBB">
        <w:rPr>
          <w:b/>
        </w:rPr>
        <w:t>A, G, I, O</w:t>
      </w:r>
      <w:r>
        <w:t xml:space="preserve">: </w:t>
      </w:r>
      <w:r w:rsidR="00204AB0">
        <w:t>Fjellterskler</w:t>
      </w:r>
    </w:p>
    <w:p w:rsidR="00204AB0" w:rsidRDefault="00204AB0" w:rsidP="00204AB0">
      <w:pPr>
        <w:pStyle w:val="Tekst"/>
      </w:pPr>
      <w:r>
        <w:t>Fallet er forholdsvis lite, og det begrenses av flere fjellterskler. Tre av tersklene ligger under bruer, og det er sprengt litt for senking av elva ved flere av disse.</w:t>
      </w:r>
    </w:p>
    <w:p w:rsidR="00D008AA" w:rsidRDefault="00D008AA" w:rsidP="00204AB0">
      <w:pPr>
        <w:pStyle w:val="Tekst"/>
      </w:pPr>
      <w:r>
        <w:t xml:space="preserve">I </w:t>
      </w:r>
      <w:r w:rsidR="001930F8">
        <w:t>p</w:t>
      </w:r>
      <w:r>
        <w:t>unktene G, I og O er det også bruer, som vil være de trangeste løpene for en flomstor elv.</w:t>
      </w:r>
      <w:r w:rsidR="001930F8">
        <w:t xml:space="preserve"> Tverrsnittet på elva trenger dermed ikke å være større enn det som kan passere under disse bruene.</w:t>
      </w:r>
    </w:p>
    <w:p w:rsidR="00DE309A" w:rsidRDefault="00DE309A" w:rsidP="00204AB0">
      <w:pPr>
        <w:pStyle w:val="Tekst"/>
      </w:pPr>
    </w:p>
    <w:p w:rsidR="00204AB0" w:rsidRDefault="00204AB0" w:rsidP="00204AB0">
      <w:pPr>
        <w:pStyle w:val="Tekst"/>
      </w:pPr>
      <w:r w:rsidRPr="00E20DBB">
        <w:rPr>
          <w:b/>
        </w:rPr>
        <w:t>A</w:t>
      </w:r>
      <w:r>
        <w:t>: Vest for terskelen i A er det ikke særlig høye kanter, og problemene med erosjon er få. Det foreslås ikke tiltak vest for fjellterskelen, annet enn stell av vegetasjon, fjerning av trær som legges seg ut i elva, og vegetasjonssoner langs elva.</w:t>
      </w:r>
    </w:p>
    <w:p w:rsidR="00DE309A" w:rsidRDefault="00DE309A" w:rsidP="00204AB0">
      <w:pPr>
        <w:pStyle w:val="Tekst"/>
      </w:pPr>
    </w:p>
    <w:p w:rsidR="00204AB0" w:rsidRDefault="00204AB0" w:rsidP="00204AB0">
      <w:pPr>
        <w:pStyle w:val="Tekst"/>
      </w:pPr>
      <w:r w:rsidRPr="00E20DBB">
        <w:rPr>
          <w:b/>
        </w:rPr>
        <w:lastRenderedPageBreak/>
        <w:t>A-B</w:t>
      </w:r>
      <w:r>
        <w:t>: Bekkekantene er skogkledde, og det har også gått enkelte ras. Skogen er ganske tett enkelte steder, og bunnvegetasjon mangler. Her foreslås det at enkelttrær fjernes for å få inn lys, særlig på sydsiden av elva. Trær som legger seg ned i elva bør fjernes. Selve bekkestrengen trenger ikke røres her.</w:t>
      </w:r>
    </w:p>
    <w:p w:rsidR="00DE309A" w:rsidRDefault="00DE309A" w:rsidP="00204AB0">
      <w:pPr>
        <w:pStyle w:val="Tekst"/>
      </w:pPr>
    </w:p>
    <w:p w:rsidR="00D008AA" w:rsidRDefault="00E32881" w:rsidP="00204AB0">
      <w:pPr>
        <w:pStyle w:val="Tekst"/>
      </w:pPr>
      <w:r w:rsidRPr="00E20DBB">
        <w:rPr>
          <w:b/>
        </w:rPr>
        <w:t>B-C</w:t>
      </w:r>
      <w:r>
        <w:t>: Her er det lite vegetasjon.</w:t>
      </w:r>
      <w:r w:rsidR="00D008AA">
        <w:t xml:space="preserve"> Det har blitt en del utglidninger i bunnen, og det er fare for nye utglidninger. Her bør en plastre nedre del av bekkesidene med duk og stein, slik som angitt i figur </w:t>
      </w:r>
      <w:r w:rsidR="00C2479E">
        <w:t>3</w:t>
      </w:r>
      <w:r w:rsidR="00D008AA">
        <w:t>.</w:t>
      </w:r>
    </w:p>
    <w:p w:rsidR="00DE309A" w:rsidRDefault="00DE309A" w:rsidP="00204AB0">
      <w:pPr>
        <w:pStyle w:val="Tekst"/>
      </w:pPr>
    </w:p>
    <w:p w:rsidR="00E32881" w:rsidRDefault="00D008AA" w:rsidP="00204AB0">
      <w:pPr>
        <w:pStyle w:val="Tekst"/>
      </w:pPr>
      <w:r w:rsidRPr="00E20DBB">
        <w:rPr>
          <w:b/>
        </w:rPr>
        <w:t>C-D</w:t>
      </w:r>
      <w:r>
        <w:t>: Bekkekantene er skogkledde, og b</w:t>
      </w:r>
      <w:r w:rsidR="00C2479E">
        <w:t>unnvegetasjon mangler delvis</w:t>
      </w:r>
      <w:r>
        <w:t>. Her foreslås det at enkelttrær fjernes for å få inn lys, særlig på sydsiden av elva. Trær som legger seg ned i elva bør fjernes. Selve bekkestrengen trenger ikke røres her, selv om en kan se litt erosjon ved trerøttene.</w:t>
      </w:r>
    </w:p>
    <w:p w:rsidR="00D008AA" w:rsidRDefault="00D008AA" w:rsidP="00204AB0">
      <w:pPr>
        <w:pStyle w:val="Tekst"/>
      </w:pPr>
      <w:r>
        <w:t xml:space="preserve">En påbegynt beverdam, eller bare oppsamling av stokker og kvist, må fjernes. Dette problemet vil </w:t>
      </w:r>
      <w:r w:rsidR="00C2479E">
        <w:t>minske</w:t>
      </w:r>
      <w:r>
        <w:t xml:space="preserve"> dersom det ryddes opp i vegetasjonen.</w:t>
      </w:r>
    </w:p>
    <w:p w:rsidR="00DE309A" w:rsidRDefault="00DE309A" w:rsidP="00204AB0">
      <w:pPr>
        <w:pStyle w:val="Tekst"/>
      </w:pPr>
    </w:p>
    <w:p w:rsidR="00D008AA" w:rsidRDefault="00D008AA" w:rsidP="00204AB0">
      <w:pPr>
        <w:pStyle w:val="Tekst"/>
      </w:pPr>
      <w:r w:rsidRPr="00E20DBB">
        <w:rPr>
          <w:b/>
        </w:rPr>
        <w:t>E</w:t>
      </w:r>
      <w:r>
        <w:t>: Et sideløp kommer inn i elva. I dette sideløpet er det ikke mye vegetasjon, og bra med gras. Men sideløpet har godt fall, og det graver en del i bunnen. En burde laget en jordterskel med duk og stein over, slik at sideløpet fikk begrenset fall, og dermed stoppet erosjonen. En liten dam bak terskelen vil fungere som sedimentasjonsdam inntil den er full.</w:t>
      </w:r>
    </w:p>
    <w:p w:rsidR="00DE309A" w:rsidRDefault="00DE309A" w:rsidP="00204AB0">
      <w:pPr>
        <w:pStyle w:val="Tekst"/>
      </w:pPr>
    </w:p>
    <w:p w:rsidR="00D10C99" w:rsidRDefault="00D008AA" w:rsidP="00D10C99">
      <w:pPr>
        <w:pStyle w:val="Tekst"/>
      </w:pPr>
      <w:r w:rsidRPr="00E20DBB">
        <w:rPr>
          <w:b/>
        </w:rPr>
        <w:t>D-F</w:t>
      </w:r>
      <w:r w:rsidR="00E20DBB">
        <w:t>:</w:t>
      </w:r>
      <w:r w:rsidR="00D10C99">
        <w:t xml:space="preserve"> Denne strekningen har nesten ikke trevegetasjon, bare noen enkelttrær. Det er flere utglidninger i sidene.</w:t>
      </w:r>
      <w:r w:rsidR="00D10C99" w:rsidRPr="00D10C99">
        <w:t xml:space="preserve"> </w:t>
      </w:r>
      <w:r w:rsidR="00D10C99">
        <w:t xml:space="preserve">Her bør en plastre nedre del av bekkesidene med duk og stein, slik som angitt i figur </w:t>
      </w:r>
      <w:r w:rsidR="00C2479E">
        <w:t>3</w:t>
      </w:r>
      <w:r w:rsidR="00D10C99">
        <w:t>. Det bør være vegetasjonsbelter langs elva, slik det i dag er på visse deler av nordsiden.</w:t>
      </w:r>
    </w:p>
    <w:p w:rsidR="00DE309A" w:rsidRDefault="00DE309A" w:rsidP="00D10C99">
      <w:pPr>
        <w:pStyle w:val="Tekst"/>
      </w:pPr>
    </w:p>
    <w:p w:rsidR="00D008AA" w:rsidRDefault="00D10C99" w:rsidP="00204AB0">
      <w:pPr>
        <w:pStyle w:val="Tekst"/>
      </w:pPr>
      <w:r w:rsidRPr="00E20DBB">
        <w:rPr>
          <w:b/>
        </w:rPr>
        <w:t>F</w:t>
      </w:r>
      <w:r>
        <w:t xml:space="preserve">: Her har det skjedd en kraftig utglidning på grunn av et dårlig utløp av en samleledning av dreneringsvann. Ledningen er en gammel teglrørsledning. Sideløpet bør repareres med nytt enderør og sikring, slik som angitt i figur </w:t>
      </w:r>
      <w:r w:rsidR="00C2479E">
        <w:t>4</w:t>
      </w:r>
      <w:r>
        <w:t>.</w:t>
      </w:r>
    </w:p>
    <w:p w:rsidR="00DE309A" w:rsidRDefault="00DE309A" w:rsidP="00204AB0">
      <w:pPr>
        <w:pStyle w:val="Tekst"/>
      </w:pPr>
    </w:p>
    <w:p w:rsidR="00D10C99" w:rsidRDefault="00D10C99" w:rsidP="00204AB0">
      <w:pPr>
        <w:pStyle w:val="Tekst"/>
      </w:pPr>
      <w:r w:rsidRPr="00E20DBB">
        <w:rPr>
          <w:b/>
        </w:rPr>
        <w:t>G-H</w:t>
      </w:r>
      <w:r>
        <w:t>: Like etter brua er det sikret med stein. Her trenges ikke ytterligere sikring.</w:t>
      </w:r>
    </w:p>
    <w:p w:rsidR="00D10C99" w:rsidRDefault="00D10C99" w:rsidP="00D10C99">
      <w:pPr>
        <w:pStyle w:val="Tekst"/>
      </w:pPr>
      <w:r>
        <w:t xml:space="preserve">Etter at steinsikringen er ferdig kommer en strekning med lite vegetasjon, og mange store utglidninger av masse fra sidene. Sidekantene er ganske høye. Her bør en plastre nedre del av bekkesidene med duk og stein, slik som angitt i figur </w:t>
      </w:r>
      <w:r w:rsidR="00C2479E">
        <w:t>3</w:t>
      </w:r>
      <w:r>
        <w:t>. Det ville være en fordel om en kunne tatt av litt av høyden ved å fjerne kanten og skråne innover mot jordet.</w:t>
      </w:r>
    </w:p>
    <w:p w:rsidR="00D10C99" w:rsidRDefault="00D10C99" w:rsidP="00D10C99">
      <w:pPr>
        <w:pStyle w:val="Tekst"/>
      </w:pPr>
      <w:r>
        <w:t>En bør ha grasdekte vegetasjonsbelter langs elva</w:t>
      </w:r>
      <w:r w:rsidR="00E20DBB">
        <w:t xml:space="preserve"> på denne strekningen</w:t>
      </w:r>
      <w:r>
        <w:t>.</w:t>
      </w:r>
    </w:p>
    <w:p w:rsidR="00DE309A" w:rsidRDefault="00DE309A" w:rsidP="00D10C99">
      <w:pPr>
        <w:pStyle w:val="Tekst"/>
      </w:pPr>
    </w:p>
    <w:p w:rsidR="00D10C99" w:rsidRPr="001930F8" w:rsidRDefault="001930F8" w:rsidP="00204AB0">
      <w:pPr>
        <w:pStyle w:val="Tekst"/>
      </w:pPr>
      <w:r w:rsidRPr="001930F8">
        <w:rPr>
          <w:b/>
        </w:rPr>
        <w:t>H-I</w:t>
      </w:r>
      <w:r>
        <w:rPr>
          <w:b/>
        </w:rPr>
        <w:t xml:space="preserve">: </w:t>
      </w:r>
      <w:r>
        <w:t>På denne strekningen er det spredt vegetasjon, og ganske høye kanter. Her har en hatt noen av de største utrasingene, så elvekanten her er ustabil.</w:t>
      </w:r>
    </w:p>
    <w:p w:rsidR="001930F8" w:rsidRDefault="001930F8" w:rsidP="001930F8">
      <w:pPr>
        <w:pStyle w:val="Tekst"/>
      </w:pPr>
      <w:r>
        <w:t>Her bør en plastre nedre del av bekkesidene med duk og stein, slik som angitt i figur</w:t>
      </w:r>
      <w:r w:rsidR="00C2479E">
        <w:t xml:space="preserve"> 3</w:t>
      </w:r>
      <w:r>
        <w:t>. Det ville være en fordel om en kunne tatt av litt av høyden ved å fjerne kanten og skråne innover mot jordet.</w:t>
      </w:r>
    </w:p>
    <w:p w:rsidR="001930F8" w:rsidRDefault="001930F8" w:rsidP="001930F8">
      <w:pPr>
        <w:pStyle w:val="Tekst"/>
      </w:pPr>
      <w:r>
        <w:t>En bør ha grasdekte vegetasjonsbelter langs elva på denne strekningen.</w:t>
      </w:r>
    </w:p>
    <w:p w:rsidR="00DE309A" w:rsidRDefault="00DE309A" w:rsidP="001930F8">
      <w:pPr>
        <w:pStyle w:val="Tekst"/>
      </w:pPr>
    </w:p>
    <w:p w:rsidR="001930F8" w:rsidRDefault="001930F8" w:rsidP="001930F8">
      <w:pPr>
        <w:pStyle w:val="Tekst"/>
      </w:pPr>
      <w:r>
        <w:rPr>
          <w:b/>
        </w:rPr>
        <w:t xml:space="preserve">I-J: </w:t>
      </w:r>
      <w:r>
        <w:t>På denne strekningen er det lite eller ingen trevegetasjon. En har hatt flere utglidninger på sørsiden, så her er sidene brattest og mest ustabile. Her drives det landbruk helt inntil bekkekanten.</w:t>
      </w:r>
      <w:r w:rsidRPr="001930F8">
        <w:t xml:space="preserve"> </w:t>
      </w:r>
      <w:r>
        <w:t xml:space="preserve">Her bør en plastre nedre del av bekkesidene med duk og stein, slik som angitt i figur </w:t>
      </w:r>
      <w:r w:rsidR="00C2479E">
        <w:t>3</w:t>
      </w:r>
      <w:r>
        <w:t xml:space="preserve">. </w:t>
      </w:r>
    </w:p>
    <w:p w:rsidR="001930F8" w:rsidRDefault="001930F8" w:rsidP="001930F8">
      <w:pPr>
        <w:pStyle w:val="Tekst"/>
      </w:pPr>
      <w:r>
        <w:t>En bør ha grasdekte vegetasjonsbelter langs elva på denne strekningen.</w:t>
      </w:r>
    </w:p>
    <w:p w:rsidR="001930F8" w:rsidRDefault="001930F8" w:rsidP="001930F8">
      <w:pPr>
        <w:pStyle w:val="Tekst"/>
      </w:pPr>
      <w:r>
        <w:lastRenderedPageBreak/>
        <w:t xml:space="preserve">På nordsiden er overflatevannet samlet i erosjonssikrede overløp. På sørsiden er det laget en fure i terrenget som leder vannet til udyrket område ved I. </w:t>
      </w:r>
      <w:r w:rsidR="00AC1A79">
        <w:t>En bør sikre et utløp for dette vannet, så det ikke begynner å grave.</w:t>
      </w:r>
    </w:p>
    <w:p w:rsidR="00DE309A" w:rsidRDefault="00DE309A" w:rsidP="001930F8">
      <w:pPr>
        <w:pStyle w:val="Tekst"/>
      </w:pPr>
    </w:p>
    <w:p w:rsidR="00DE309A" w:rsidRDefault="00AC1A79" w:rsidP="001930F8">
      <w:pPr>
        <w:pStyle w:val="Tekst"/>
      </w:pPr>
      <w:r>
        <w:rPr>
          <w:b/>
        </w:rPr>
        <w:t xml:space="preserve">J-K: </w:t>
      </w:r>
      <w:r w:rsidRPr="00AC1A79">
        <w:t>Elvekantene blir gradvis lavere</w:t>
      </w:r>
      <w:r>
        <w:t>, og dette gjør at sidene er mindre utsatt for erosjon. Det er lite vegetasjon på strekningen, og god grasdekning på kantene. Det foreslås ingen tiltak på denne strekningen, utenom en vegetasjonssone på hver side.</w:t>
      </w:r>
    </w:p>
    <w:p w:rsidR="00DE309A" w:rsidRDefault="00DE309A" w:rsidP="001930F8">
      <w:pPr>
        <w:pStyle w:val="Tekst"/>
      </w:pPr>
    </w:p>
    <w:p w:rsidR="00AB2DFE" w:rsidRDefault="00AB2DFE" w:rsidP="00AB2DFE">
      <w:pPr>
        <w:pStyle w:val="Tekst"/>
      </w:pPr>
      <w:r w:rsidRPr="00AB2DFE">
        <w:rPr>
          <w:b/>
        </w:rPr>
        <w:t>L-M</w:t>
      </w:r>
      <w:r>
        <w:rPr>
          <w:b/>
        </w:rPr>
        <w:t xml:space="preserve">: </w:t>
      </w:r>
      <w:r>
        <w:t>Her er elvekantene lave, og det er få skader</w:t>
      </w:r>
      <w:r w:rsidR="002F5715">
        <w:t xml:space="preserve"> på nordsiden</w:t>
      </w:r>
      <w:r>
        <w:t xml:space="preserve">. </w:t>
      </w:r>
      <w:r w:rsidR="002F5715">
        <w:t>Det er rast ned</w:t>
      </w:r>
      <w:r w:rsidR="00AD1B69">
        <w:t xml:space="preserve"> på flere</w:t>
      </w:r>
      <w:r w:rsidR="002F5715">
        <w:t xml:space="preserve"> område</w:t>
      </w:r>
      <w:r w:rsidR="00AD1B69">
        <w:t>r på sørsiden.</w:t>
      </w:r>
      <w:r w:rsidR="002F5715">
        <w:t xml:space="preserve"> </w:t>
      </w:r>
      <w:r>
        <w:t xml:space="preserve">Det er lite </w:t>
      </w:r>
      <w:r w:rsidR="002F5715">
        <w:t>tre</w:t>
      </w:r>
      <w:r>
        <w:t xml:space="preserve">vegetasjon på strekningen, og god grasdekning på kantene. Det foreslås ingen tiltak på </w:t>
      </w:r>
      <w:r w:rsidR="002F5715">
        <w:t>nordsiden</w:t>
      </w:r>
      <w:r w:rsidR="00AD1B69">
        <w:t xml:space="preserve"> på</w:t>
      </w:r>
      <w:r w:rsidR="002F5715">
        <w:t xml:space="preserve"> </w:t>
      </w:r>
      <w:r>
        <w:t>denne strekningen, utenom en vege</w:t>
      </w:r>
      <w:r w:rsidR="002F5715">
        <w:t>tasjonssone</w:t>
      </w:r>
      <w:r>
        <w:t>.</w:t>
      </w:r>
      <w:r w:rsidR="002F5715">
        <w:t xml:space="preserve"> På sørsiden bør en reparere skader, og lage en ny elvekant med slakere helling, gjerne 1:2. Elvekanten bør tilsås raskt etter reparasjon.</w:t>
      </w:r>
    </w:p>
    <w:p w:rsidR="00DE309A" w:rsidRDefault="00DE309A" w:rsidP="00AB2DFE">
      <w:pPr>
        <w:pStyle w:val="Tekst"/>
      </w:pPr>
    </w:p>
    <w:p w:rsidR="002F5715" w:rsidRDefault="00AB2DFE" w:rsidP="002F5715">
      <w:pPr>
        <w:pStyle w:val="Tekst"/>
      </w:pPr>
      <w:r>
        <w:rPr>
          <w:b/>
        </w:rPr>
        <w:t>M-</w:t>
      </w:r>
      <w:r w:rsidR="002F5715">
        <w:rPr>
          <w:b/>
        </w:rPr>
        <w:t>N</w:t>
      </w:r>
      <w:r>
        <w:rPr>
          <w:b/>
        </w:rPr>
        <w:t>:</w:t>
      </w:r>
      <w:r>
        <w:t xml:space="preserve"> </w:t>
      </w:r>
      <w:r w:rsidR="002F5715">
        <w:t xml:space="preserve">Selv om elvekantene er lave på denne strekningen, er det skjedd mange små utglidninger. Her bør en plastre nedre del av bekkesidene med duk og stein, slik som angitt i figur </w:t>
      </w:r>
      <w:r w:rsidR="00C2479E">
        <w:t>3</w:t>
      </w:r>
      <w:r w:rsidR="002F5715">
        <w:t>. Det ville være en fordel om en kunne tatt av litt av høyden ved å fjerne kanten og skråne innover mot jordet.</w:t>
      </w:r>
    </w:p>
    <w:p w:rsidR="002F5715" w:rsidRDefault="002F5715" w:rsidP="002F5715">
      <w:pPr>
        <w:pStyle w:val="Tekst"/>
      </w:pPr>
      <w:r>
        <w:t>En bør ha grasdekte vegetasjonsbelter langs elva på denne strekningen.</w:t>
      </w:r>
    </w:p>
    <w:p w:rsidR="00DE309A" w:rsidRDefault="00DE309A" w:rsidP="002F5715">
      <w:pPr>
        <w:pStyle w:val="Tekst"/>
      </w:pPr>
    </w:p>
    <w:p w:rsidR="002F5715" w:rsidRDefault="002F5715" w:rsidP="002F5715">
      <w:pPr>
        <w:pStyle w:val="Tekst"/>
      </w:pPr>
      <w:r w:rsidRPr="002F5715">
        <w:rPr>
          <w:b/>
        </w:rPr>
        <w:t>N-O</w:t>
      </w:r>
      <w:r>
        <w:t>: Det er lite trevegetasjon på strekningen, og god grasdekning på kantene. Det foreslås ingen tiltak på denne strekningen, utenom en vegetasjonssone på hver side.</w:t>
      </w:r>
    </w:p>
    <w:p w:rsidR="00DE309A" w:rsidRDefault="00DE309A" w:rsidP="002F5715">
      <w:pPr>
        <w:pStyle w:val="Tekst"/>
      </w:pPr>
    </w:p>
    <w:p w:rsidR="002F5715" w:rsidRDefault="002F5715" w:rsidP="002F5715">
      <w:pPr>
        <w:pStyle w:val="Tekst"/>
      </w:pPr>
      <w:r w:rsidRPr="002F5715">
        <w:rPr>
          <w:b/>
        </w:rPr>
        <w:t>O-P</w:t>
      </w:r>
      <w:r>
        <w:rPr>
          <w:b/>
        </w:rPr>
        <w:t xml:space="preserve">: </w:t>
      </w:r>
      <w:r w:rsidRPr="002F5715">
        <w:t>Etter brua er det steinsatt, og elva gjør en krapp sving. D</w:t>
      </w:r>
      <w:r>
        <w:t>er steinsettingen slutter, er det skjedd en stor utrasing på grunn av at vannmassene har gravd. Her må en fortsette steinsettingen i ca 30 meter på nordsiden i yttersvingen, slik at elva ikke begynner å grave ytterligere. Steinsettingen her bør gå helt opp til flomvannsstand</w:t>
      </w:r>
      <w:r w:rsidR="00C2479E">
        <w:t xml:space="preserve"> slik som i figur 1</w:t>
      </w:r>
      <w:r>
        <w:t>, fo</w:t>
      </w:r>
      <w:r w:rsidR="00C2479E">
        <w:t>r</w:t>
      </w:r>
      <w:r>
        <w:t>di elvekanten her er spesielt utsatt på grunn av den krappe svingen.</w:t>
      </w:r>
    </w:p>
    <w:p w:rsidR="00DE309A" w:rsidRDefault="00DE309A" w:rsidP="002F5715">
      <w:pPr>
        <w:pStyle w:val="Tekst"/>
      </w:pPr>
    </w:p>
    <w:p w:rsidR="002F5715" w:rsidRDefault="002F5715" w:rsidP="002F5715">
      <w:pPr>
        <w:pStyle w:val="Tekst"/>
      </w:pPr>
      <w:r>
        <w:rPr>
          <w:b/>
        </w:rPr>
        <w:t>P-Q:</w:t>
      </w:r>
      <w:r>
        <w:t xml:space="preserve"> </w:t>
      </w:r>
      <w:r w:rsidRPr="00AC1A79">
        <w:t>Elvekantene blir gradvis lavere</w:t>
      </w:r>
      <w:r>
        <w:t>, og dette gjør at sidene er mindre utsatt for erosjon. Det er lite vegetasjon på strekningen, og god grasdekning på kantene. Det foreslås ingen tiltak på denne strekningen, utenom en vegetasjonssone på hver side.</w:t>
      </w:r>
    </w:p>
    <w:p w:rsidR="002F5715" w:rsidRPr="002F5715" w:rsidRDefault="002F5715" w:rsidP="002F5715">
      <w:pPr>
        <w:pStyle w:val="Tekst"/>
      </w:pPr>
    </w:p>
    <w:p w:rsidR="002F5715" w:rsidRDefault="002F5715" w:rsidP="002F5715">
      <w:pPr>
        <w:pStyle w:val="Tekst"/>
      </w:pPr>
    </w:p>
    <w:p w:rsidR="00AC1A79" w:rsidRPr="00AB2DFE" w:rsidRDefault="00AC1A79" w:rsidP="001930F8">
      <w:pPr>
        <w:pStyle w:val="Tekst"/>
      </w:pPr>
    </w:p>
    <w:p w:rsidR="00D10C99" w:rsidRPr="001930F8" w:rsidRDefault="00D10C99" w:rsidP="00204AB0">
      <w:pPr>
        <w:pStyle w:val="Tekst"/>
      </w:pPr>
    </w:p>
    <w:p w:rsidR="00D008AA" w:rsidRPr="00B352D2" w:rsidRDefault="00D008AA" w:rsidP="00204AB0">
      <w:pPr>
        <w:pStyle w:val="Tekst"/>
      </w:pPr>
    </w:p>
    <w:p w:rsidR="00C8406D" w:rsidRDefault="008E21BE" w:rsidP="00C8406D">
      <w:pPr>
        <w:pStyle w:val="Overskrift1"/>
      </w:pPr>
      <w:bookmarkStart w:id="15" w:name="_Toc421784357"/>
      <w:r>
        <w:lastRenderedPageBreak/>
        <w:t>Oppmålte elvepro</w:t>
      </w:r>
      <w:r w:rsidR="001A76C3">
        <w:t>filer</w:t>
      </w:r>
      <w:bookmarkEnd w:id="15"/>
    </w:p>
    <w:p w:rsidR="0054732A" w:rsidRDefault="008E21BE" w:rsidP="00A937C0">
      <w:pPr>
        <w:pStyle w:val="Tekst"/>
      </w:pPr>
      <w:r>
        <w:t>Kanalprofilet varierer ganske mye over den registrerte strekningen. Bioforsk har derfor målt opp dagens kanalprofil på utvalgte steder, for å se hvor mye som må endres ved steinfylling og utgraving.</w:t>
      </w:r>
    </w:p>
    <w:p w:rsidR="00A937C0" w:rsidRDefault="00A937C0" w:rsidP="00A937C0">
      <w:pPr>
        <w:pStyle w:val="Tekst"/>
      </w:pPr>
      <w:r>
        <w:t>På enkelte steder der en har målt inn profiler er det gått små ras, og derfor er profilene noen steder ikke regulære kanalprofil.</w:t>
      </w:r>
    </w:p>
    <w:p w:rsidR="0054732A" w:rsidRDefault="0054732A" w:rsidP="0054732A">
      <w:pPr>
        <w:rPr>
          <w:noProof/>
        </w:rPr>
      </w:pPr>
    </w:p>
    <w:p w:rsidR="001A76C3" w:rsidRDefault="001A76C3" w:rsidP="008E21BE">
      <w:pPr>
        <w:pStyle w:val="Overskrift2"/>
      </w:pPr>
      <w:bookmarkStart w:id="16" w:name="_Toc421784358"/>
      <w:r>
        <w:t>Profiler</w:t>
      </w:r>
      <w:bookmarkEnd w:id="16"/>
    </w:p>
    <w:p w:rsidR="001A76C3" w:rsidRDefault="001A76C3" w:rsidP="001A76C3">
      <w:r>
        <w:rPr>
          <w:noProof/>
          <w:lang w:eastAsia="nb-NO"/>
        </w:rPr>
        <w:drawing>
          <wp:anchor distT="0" distB="0" distL="0" distR="0" simplePos="0" relativeHeight="251678208" behindDoc="0" locked="0" layoutInCell="1" allowOverlap="1" wp14:anchorId="4F14BA61" wp14:editId="693F0423">
            <wp:simplePos x="0" y="0"/>
            <wp:positionH relativeFrom="column">
              <wp:align>center</wp:align>
            </wp:positionH>
            <wp:positionV relativeFrom="paragraph">
              <wp:align>top</wp:align>
            </wp:positionV>
            <wp:extent cx="6120130" cy="4326890"/>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9"/>
                    <a:stretch>
                      <a:fillRect/>
                    </a:stretch>
                  </pic:blipFill>
                  <pic:spPr bwMode="auto">
                    <a:xfrm>
                      <a:off x="0" y="0"/>
                      <a:ext cx="6120130" cy="4326890"/>
                    </a:xfrm>
                    <a:prstGeom prst="rect">
                      <a:avLst/>
                    </a:prstGeom>
                    <a:noFill/>
                    <a:ln w="9525">
                      <a:noFill/>
                      <a:miter lim="800000"/>
                      <a:headEnd/>
                      <a:tailEnd/>
                    </a:ln>
                  </pic:spPr>
                </pic:pic>
              </a:graphicData>
            </a:graphic>
          </wp:anchor>
        </w:drawing>
      </w:r>
      <w:r w:rsidR="00A937C0">
        <w:rPr>
          <w:i/>
        </w:rPr>
        <w:t>Figur</w:t>
      </w:r>
      <w:r w:rsidR="00DE309A">
        <w:rPr>
          <w:i/>
        </w:rPr>
        <w:t xml:space="preserve"> 6</w:t>
      </w:r>
      <w:r w:rsidR="00A937C0">
        <w:rPr>
          <w:i/>
        </w:rPr>
        <w:t>: I</w:t>
      </w:r>
      <w:r w:rsidR="008E21BE">
        <w:rPr>
          <w:i/>
        </w:rPr>
        <w:t>nnmålte profiler, dagens situasjon</w:t>
      </w:r>
    </w:p>
    <w:p w:rsidR="008E21BE" w:rsidRDefault="008E21BE" w:rsidP="001A76C3"/>
    <w:p w:rsidR="001A76C3" w:rsidRDefault="00362A0C" w:rsidP="001A76C3">
      <w:r>
        <w:rPr>
          <w:noProof/>
          <w:lang w:eastAsia="nb-NO"/>
        </w:rPr>
        <w:lastRenderedPageBreak/>
        <w:drawing>
          <wp:anchor distT="0" distB="0" distL="0" distR="0" simplePos="0" relativeHeight="251679232" behindDoc="0" locked="0" layoutInCell="1" allowOverlap="1" wp14:anchorId="37CBB6D4" wp14:editId="1D31B54A">
            <wp:simplePos x="0" y="0"/>
            <wp:positionH relativeFrom="column">
              <wp:posOffset>116840</wp:posOffset>
            </wp:positionH>
            <wp:positionV relativeFrom="paragraph">
              <wp:posOffset>180975</wp:posOffset>
            </wp:positionV>
            <wp:extent cx="6120130" cy="2447925"/>
            <wp:effectExtent l="0" t="0" r="0" b="9525"/>
            <wp:wrapSquare wrapText="largest"/>
            <wp:docPr id="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30"/>
                    <a:stretch>
                      <a:fillRect/>
                    </a:stretch>
                  </pic:blipFill>
                  <pic:spPr bwMode="auto">
                    <a:xfrm>
                      <a:off x="0" y="0"/>
                      <a:ext cx="6120130" cy="2447925"/>
                    </a:xfrm>
                    <a:prstGeom prst="rect">
                      <a:avLst/>
                    </a:prstGeom>
                    <a:noFill/>
                    <a:ln w="9525">
                      <a:noFill/>
                      <a:miter lim="800000"/>
                      <a:headEnd/>
                      <a:tailEnd/>
                    </a:ln>
                  </pic:spPr>
                </pic:pic>
              </a:graphicData>
            </a:graphic>
          </wp:anchor>
        </w:drawing>
      </w:r>
      <w:r>
        <w:rPr>
          <w:noProof/>
          <w:lang w:eastAsia="nb-NO"/>
        </w:rPr>
        <w:drawing>
          <wp:anchor distT="0" distB="0" distL="0" distR="0" simplePos="0" relativeHeight="251665920" behindDoc="0" locked="0" layoutInCell="1" allowOverlap="1" wp14:anchorId="75F3B966" wp14:editId="221C6E99">
            <wp:simplePos x="0" y="0"/>
            <wp:positionH relativeFrom="column">
              <wp:posOffset>113665</wp:posOffset>
            </wp:positionH>
            <wp:positionV relativeFrom="paragraph">
              <wp:posOffset>2334895</wp:posOffset>
            </wp:positionV>
            <wp:extent cx="6120130" cy="2447925"/>
            <wp:effectExtent l="0" t="0" r="0" b="9525"/>
            <wp:wrapSquare wrapText="largest"/>
            <wp:docPr id="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31"/>
                    <a:stretch>
                      <a:fillRect/>
                    </a:stretch>
                  </pic:blipFill>
                  <pic:spPr bwMode="auto">
                    <a:xfrm>
                      <a:off x="0" y="0"/>
                      <a:ext cx="6120130" cy="2447925"/>
                    </a:xfrm>
                    <a:prstGeom prst="rect">
                      <a:avLst/>
                    </a:prstGeom>
                    <a:noFill/>
                    <a:ln w="9525">
                      <a:noFill/>
                      <a:miter lim="800000"/>
                      <a:headEnd/>
                      <a:tailEnd/>
                    </a:ln>
                  </pic:spPr>
                </pic:pic>
              </a:graphicData>
            </a:graphic>
          </wp:anchor>
        </w:drawing>
      </w:r>
      <w:r w:rsidR="00B148DC">
        <w:rPr>
          <w:noProof/>
          <w:lang w:eastAsia="nb-NO"/>
        </w:rPr>
        <w:drawing>
          <wp:inline distT="0" distB="0" distL="0" distR="0" wp14:anchorId="1AC3752C" wp14:editId="5772D36D">
            <wp:extent cx="5934075" cy="2371725"/>
            <wp:effectExtent l="0" t="0" r="9525" b="9525"/>
            <wp:docPr id="51" name="Bil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2371725"/>
                    </a:xfrm>
                    <a:prstGeom prst="rect">
                      <a:avLst/>
                    </a:prstGeom>
                    <a:noFill/>
                    <a:ln>
                      <a:noFill/>
                    </a:ln>
                  </pic:spPr>
                </pic:pic>
              </a:graphicData>
            </a:graphic>
          </wp:inline>
        </w:drawing>
      </w:r>
    </w:p>
    <w:p w:rsidR="00362A0C" w:rsidRDefault="00362A0C" w:rsidP="001A76C3"/>
    <w:p w:rsidR="00362A0C" w:rsidRDefault="009D36B5" w:rsidP="001A76C3">
      <w:r>
        <w:t>Profil 4, søndre kanalside.</w:t>
      </w:r>
      <w:bookmarkStart w:id="17" w:name="_GoBack"/>
      <w:bookmarkEnd w:id="17"/>
    </w:p>
    <w:p w:rsidR="001A76C3" w:rsidRDefault="001A76C3" w:rsidP="001A76C3">
      <w:pPr>
        <w:pageBreakBefore/>
      </w:pPr>
      <w:r>
        <w:rPr>
          <w:noProof/>
          <w:lang w:eastAsia="nb-NO"/>
        </w:rPr>
        <w:lastRenderedPageBreak/>
        <w:drawing>
          <wp:anchor distT="0" distB="0" distL="0" distR="0" simplePos="0" relativeHeight="251666944" behindDoc="0" locked="0" layoutInCell="1" allowOverlap="1" wp14:anchorId="04CD580E" wp14:editId="54B7C0F7">
            <wp:simplePos x="0" y="0"/>
            <wp:positionH relativeFrom="column">
              <wp:align>center</wp:align>
            </wp:positionH>
            <wp:positionV relativeFrom="paragraph">
              <wp:align>top</wp:align>
            </wp:positionV>
            <wp:extent cx="6120130" cy="2447925"/>
            <wp:effectExtent l="0" t="0" r="0" b="0"/>
            <wp:wrapSquare wrapText="largest"/>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pic:cNvPicPr>
                      <a:picLocks noChangeAspect="1" noChangeArrowheads="1"/>
                    </pic:cNvPicPr>
                  </pic:nvPicPr>
                  <pic:blipFill>
                    <a:blip r:embed="rId33"/>
                    <a:stretch>
                      <a:fillRect/>
                    </a:stretch>
                  </pic:blipFill>
                  <pic:spPr bwMode="auto">
                    <a:xfrm>
                      <a:off x="0" y="0"/>
                      <a:ext cx="6120130" cy="2447925"/>
                    </a:xfrm>
                    <a:prstGeom prst="rect">
                      <a:avLst/>
                    </a:prstGeom>
                    <a:noFill/>
                    <a:ln w="9525">
                      <a:noFill/>
                      <a:miter lim="800000"/>
                      <a:headEnd/>
                      <a:tailEnd/>
                    </a:ln>
                  </pic:spPr>
                </pic:pic>
              </a:graphicData>
            </a:graphic>
          </wp:anchor>
        </w:drawing>
      </w:r>
    </w:p>
    <w:p w:rsidR="001A76C3" w:rsidRDefault="009D36B5" w:rsidP="001A76C3">
      <w:r>
        <w:rPr>
          <w:noProof/>
          <w:lang w:eastAsia="nb-NO"/>
        </w:rPr>
        <w:drawing>
          <wp:anchor distT="0" distB="0" distL="0" distR="0" simplePos="0" relativeHeight="251668992" behindDoc="0" locked="0" layoutInCell="1" allowOverlap="1" wp14:anchorId="5B8F8E22" wp14:editId="2D4C89C4">
            <wp:simplePos x="0" y="0"/>
            <wp:positionH relativeFrom="column">
              <wp:posOffset>109220</wp:posOffset>
            </wp:positionH>
            <wp:positionV relativeFrom="paragraph">
              <wp:posOffset>2258695</wp:posOffset>
            </wp:positionV>
            <wp:extent cx="6120130" cy="2447925"/>
            <wp:effectExtent l="0" t="0" r="0" b="9525"/>
            <wp:wrapSquare wrapText="largest"/>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ic:cNvPicPr>
                      <a:picLocks noChangeAspect="1" noChangeArrowheads="1"/>
                    </pic:cNvPicPr>
                  </pic:nvPicPr>
                  <pic:blipFill>
                    <a:blip r:embed="rId34"/>
                    <a:stretch>
                      <a:fillRect/>
                    </a:stretch>
                  </pic:blipFill>
                  <pic:spPr bwMode="auto">
                    <a:xfrm>
                      <a:off x="0" y="0"/>
                      <a:ext cx="6120130" cy="2447925"/>
                    </a:xfrm>
                    <a:prstGeom prst="rect">
                      <a:avLst/>
                    </a:prstGeom>
                    <a:noFill/>
                    <a:ln w="9525">
                      <a:noFill/>
                      <a:miter lim="800000"/>
                      <a:headEnd/>
                      <a:tailEnd/>
                    </a:ln>
                  </pic:spPr>
                </pic:pic>
              </a:graphicData>
            </a:graphic>
          </wp:anchor>
        </w:drawing>
      </w:r>
      <w:r>
        <w:rPr>
          <w:noProof/>
          <w:lang w:eastAsia="nb-NO"/>
        </w:rPr>
        <w:drawing>
          <wp:anchor distT="0" distB="0" distL="0" distR="0" simplePos="0" relativeHeight="251667968" behindDoc="0" locked="0" layoutInCell="1" allowOverlap="1" wp14:anchorId="5E1DAE50" wp14:editId="33B5276D">
            <wp:simplePos x="0" y="0"/>
            <wp:positionH relativeFrom="column">
              <wp:posOffset>0</wp:posOffset>
            </wp:positionH>
            <wp:positionV relativeFrom="paragraph">
              <wp:posOffset>375285</wp:posOffset>
            </wp:positionV>
            <wp:extent cx="6120130" cy="2447925"/>
            <wp:effectExtent l="0" t="0" r="0" b="9525"/>
            <wp:wrapSquare wrapText="largest"/>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pic:cNvPicPr>
                      <a:picLocks noChangeAspect="1" noChangeArrowheads="1"/>
                    </pic:cNvPicPr>
                  </pic:nvPicPr>
                  <pic:blipFill>
                    <a:blip r:embed="rId35"/>
                    <a:stretch>
                      <a:fillRect/>
                    </a:stretch>
                  </pic:blipFill>
                  <pic:spPr bwMode="auto">
                    <a:xfrm>
                      <a:off x="0" y="0"/>
                      <a:ext cx="6120130" cy="2447925"/>
                    </a:xfrm>
                    <a:prstGeom prst="rect">
                      <a:avLst/>
                    </a:prstGeom>
                    <a:noFill/>
                    <a:ln w="9525">
                      <a:noFill/>
                      <a:miter lim="800000"/>
                      <a:headEnd/>
                      <a:tailEnd/>
                    </a:ln>
                  </pic:spPr>
                </pic:pic>
              </a:graphicData>
            </a:graphic>
          </wp:anchor>
        </w:drawing>
      </w:r>
      <w:r>
        <w:t>Profil 3, søndre kanalside.</w:t>
      </w:r>
      <w:r w:rsidR="001A76C3">
        <w:rPr>
          <w:noProof/>
          <w:lang w:eastAsia="nb-NO"/>
        </w:rPr>
        <w:drawing>
          <wp:anchor distT="0" distB="0" distL="0" distR="0" simplePos="0" relativeHeight="251670016" behindDoc="0" locked="0" layoutInCell="1" allowOverlap="1" wp14:anchorId="2426EAFD" wp14:editId="0411B63E">
            <wp:simplePos x="0" y="0"/>
            <wp:positionH relativeFrom="column">
              <wp:posOffset>0</wp:posOffset>
            </wp:positionH>
            <wp:positionV relativeFrom="paragraph">
              <wp:posOffset>4135755</wp:posOffset>
            </wp:positionV>
            <wp:extent cx="6120130" cy="2447925"/>
            <wp:effectExtent l="0" t="0" r="0" b="0"/>
            <wp:wrapSquare wrapText="largest"/>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pic:cNvPicPr>
                      <a:picLocks noChangeAspect="1" noChangeArrowheads="1"/>
                    </pic:cNvPicPr>
                  </pic:nvPicPr>
                  <pic:blipFill>
                    <a:blip r:embed="rId36"/>
                    <a:stretch>
                      <a:fillRect/>
                    </a:stretch>
                  </pic:blipFill>
                  <pic:spPr bwMode="auto">
                    <a:xfrm>
                      <a:off x="0" y="0"/>
                      <a:ext cx="6120130" cy="2447925"/>
                    </a:xfrm>
                    <a:prstGeom prst="rect">
                      <a:avLst/>
                    </a:prstGeom>
                    <a:noFill/>
                    <a:ln w="9525">
                      <a:noFill/>
                      <a:miter lim="800000"/>
                      <a:headEnd/>
                      <a:tailEnd/>
                    </a:ln>
                  </pic:spPr>
                </pic:pic>
              </a:graphicData>
            </a:graphic>
          </wp:anchor>
        </w:drawing>
      </w:r>
    </w:p>
    <w:p w:rsidR="001A76C3" w:rsidRDefault="001A76C3" w:rsidP="001A76C3">
      <w:pPr>
        <w:pageBreakBefore/>
      </w:pPr>
      <w:r>
        <w:rPr>
          <w:noProof/>
          <w:lang w:eastAsia="nb-NO"/>
        </w:rPr>
        <w:lastRenderedPageBreak/>
        <w:drawing>
          <wp:anchor distT="0" distB="0" distL="0" distR="0" simplePos="0" relativeHeight="251671040" behindDoc="0" locked="0" layoutInCell="1" allowOverlap="1" wp14:anchorId="36892331" wp14:editId="4617F142">
            <wp:simplePos x="0" y="0"/>
            <wp:positionH relativeFrom="column">
              <wp:align>center</wp:align>
            </wp:positionH>
            <wp:positionV relativeFrom="paragraph">
              <wp:align>top</wp:align>
            </wp:positionV>
            <wp:extent cx="6120130" cy="2447925"/>
            <wp:effectExtent l="0" t="0" r="0" b="0"/>
            <wp:wrapSquare wrapText="largest"/>
            <wp:docPr id="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pic:cNvPicPr>
                      <a:picLocks noChangeAspect="1" noChangeArrowheads="1"/>
                    </pic:cNvPicPr>
                  </pic:nvPicPr>
                  <pic:blipFill>
                    <a:blip r:embed="rId37"/>
                    <a:stretch>
                      <a:fillRect/>
                    </a:stretch>
                  </pic:blipFill>
                  <pic:spPr bwMode="auto">
                    <a:xfrm>
                      <a:off x="0" y="0"/>
                      <a:ext cx="6120130" cy="2447925"/>
                    </a:xfrm>
                    <a:prstGeom prst="rect">
                      <a:avLst/>
                    </a:prstGeom>
                    <a:noFill/>
                    <a:ln w="9525">
                      <a:noFill/>
                      <a:miter lim="800000"/>
                      <a:headEnd/>
                      <a:tailEnd/>
                    </a:ln>
                  </pic:spPr>
                </pic:pic>
              </a:graphicData>
            </a:graphic>
          </wp:anchor>
        </w:drawing>
      </w:r>
      <w:r>
        <w:rPr>
          <w:noProof/>
          <w:lang w:eastAsia="nb-NO"/>
        </w:rPr>
        <w:drawing>
          <wp:anchor distT="0" distB="0" distL="0" distR="0" simplePos="0" relativeHeight="251672064" behindDoc="0" locked="0" layoutInCell="1" allowOverlap="1" wp14:anchorId="1F8F3E61" wp14:editId="5558DB11">
            <wp:simplePos x="0" y="0"/>
            <wp:positionH relativeFrom="column">
              <wp:posOffset>0</wp:posOffset>
            </wp:positionH>
            <wp:positionV relativeFrom="paragraph">
              <wp:posOffset>2263140</wp:posOffset>
            </wp:positionV>
            <wp:extent cx="6120130" cy="2447925"/>
            <wp:effectExtent l="0" t="0" r="0" b="0"/>
            <wp:wrapSquare wrapText="largest"/>
            <wp:docPr id="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pic:cNvPicPr>
                      <a:picLocks noChangeAspect="1" noChangeArrowheads="1"/>
                    </pic:cNvPicPr>
                  </pic:nvPicPr>
                  <pic:blipFill>
                    <a:blip r:embed="rId38"/>
                    <a:stretch>
                      <a:fillRect/>
                    </a:stretch>
                  </pic:blipFill>
                  <pic:spPr bwMode="auto">
                    <a:xfrm>
                      <a:off x="0" y="0"/>
                      <a:ext cx="6120130" cy="2447925"/>
                    </a:xfrm>
                    <a:prstGeom prst="rect">
                      <a:avLst/>
                    </a:prstGeom>
                    <a:noFill/>
                    <a:ln w="9525">
                      <a:noFill/>
                      <a:miter lim="800000"/>
                      <a:headEnd/>
                      <a:tailEnd/>
                    </a:ln>
                  </pic:spPr>
                </pic:pic>
              </a:graphicData>
            </a:graphic>
          </wp:anchor>
        </w:drawing>
      </w:r>
      <w:r>
        <w:rPr>
          <w:noProof/>
          <w:lang w:eastAsia="nb-NO"/>
        </w:rPr>
        <w:drawing>
          <wp:anchor distT="0" distB="0" distL="0" distR="0" simplePos="0" relativeHeight="251673088" behindDoc="0" locked="0" layoutInCell="1" allowOverlap="1" wp14:anchorId="4CD8EE1F" wp14:editId="3933F806">
            <wp:simplePos x="0" y="0"/>
            <wp:positionH relativeFrom="column">
              <wp:posOffset>0</wp:posOffset>
            </wp:positionH>
            <wp:positionV relativeFrom="paragraph">
              <wp:posOffset>4341495</wp:posOffset>
            </wp:positionV>
            <wp:extent cx="6120130" cy="2447925"/>
            <wp:effectExtent l="0" t="0" r="0" b="0"/>
            <wp:wrapSquare wrapText="largest"/>
            <wp:docPr id="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39"/>
                    <a:stretch>
                      <a:fillRect/>
                    </a:stretch>
                  </pic:blipFill>
                  <pic:spPr bwMode="auto">
                    <a:xfrm>
                      <a:off x="0" y="0"/>
                      <a:ext cx="6120130" cy="2447925"/>
                    </a:xfrm>
                    <a:prstGeom prst="rect">
                      <a:avLst/>
                    </a:prstGeom>
                    <a:noFill/>
                    <a:ln w="9525">
                      <a:noFill/>
                      <a:miter lim="800000"/>
                      <a:headEnd/>
                      <a:tailEnd/>
                    </a:ln>
                  </pic:spPr>
                </pic:pic>
              </a:graphicData>
            </a:graphic>
          </wp:anchor>
        </w:drawing>
      </w:r>
      <w:r>
        <w:rPr>
          <w:noProof/>
          <w:lang w:eastAsia="nb-NO"/>
        </w:rPr>
        <w:drawing>
          <wp:anchor distT="0" distB="0" distL="0" distR="0" simplePos="0" relativeHeight="251674112" behindDoc="0" locked="0" layoutInCell="1" allowOverlap="1" wp14:anchorId="19BED313" wp14:editId="48B45206">
            <wp:simplePos x="0" y="0"/>
            <wp:positionH relativeFrom="column">
              <wp:posOffset>0</wp:posOffset>
            </wp:positionH>
            <wp:positionV relativeFrom="paragraph">
              <wp:posOffset>6604635</wp:posOffset>
            </wp:positionV>
            <wp:extent cx="6120130" cy="2447925"/>
            <wp:effectExtent l="0" t="0" r="0" b="0"/>
            <wp:wrapSquare wrapText="largest"/>
            <wp:docPr id="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40"/>
                    <a:stretch>
                      <a:fillRect/>
                    </a:stretch>
                  </pic:blipFill>
                  <pic:spPr bwMode="auto">
                    <a:xfrm>
                      <a:off x="0" y="0"/>
                      <a:ext cx="6120130" cy="2447925"/>
                    </a:xfrm>
                    <a:prstGeom prst="rect">
                      <a:avLst/>
                    </a:prstGeom>
                    <a:noFill/>
                    <a:ln w="9525">
                      <a:noFill/>
                      <a:miter lim="800000"/>
                      <a:headEnd/>
                      <a:tailEnd/>
                    </a:ln>
                  </pic:spPr>
                </pic:pic>
              </a:graphicData>
            </a:graphic>
          </wp:anchor>
        </w:drawing>
      </w:r>
    </w:p>
    <w:p w:rsidR="001A76C3" w:rsidRDefault="001A76C3" w:rsidP="001A76C3"/>
    <w:p w:rsidR="001A76C3" w:rsidRDefault="001A76C3" w:rsidP="001A76C3">
      <w:r>
        <w:rPr>
          <w:noProof/>
          <w:lang w:eastAsia="nb-NO"/>
        </w:rPr>
        <w:drawing>
          <wp:anchor distT="0" distB="0" distL="0" distR="0" simplePos="0" relativeHeight="251675136" behindDoc="0" locked="0" layoutInCell="1" allowOverlap="1" wp14:anchorId="7769ECB0" wp14:editId="35AA213C">
            <wp:simplePos x="0" y="0"/>
            <wp:positionH relativeFrom="column">
              <wp:posOffset>-63500</wp:posOffset>
            </wp:positionH>
            <wp:positionV relativeFrom="paragraph">
              <wp:posOffset>9525</wp:posOffset>
            </wp:positionV>
            <wp:extent cx="6120130" cy="2447925"/>
            <wp:effectExtent l="0" t="0" r="0" b="0"/>
            <wp:wrapSquare wrapText="largest"/>
            <wp:docPr id="4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pic:cNvPicPr>
                      <a:picLocks noChangeAspect="1" noChangeArrowheads="1"/>
                    </pic:cNvPicPr>
                  </pic:nvPicPr>
                  <pic:blipFill>
                    <a:blip r:embed="rId41"/>
                    <a:stretch>
                      <a:fillRect/>
                    </a:stretch>
                  </pic:blipFill>
                  <pic:spPr bwMode="auto">
                    <a:xfrm>
                      <a:off x="0" y="0"/>
                      <a:ext cx="6120130" cy="2447925"/>
                    </a:xfrm>
                    <a:prstGeom prst="rect">
                      <a:avLst/>
                    </a:prstGeom>
                    <a:noFill/>
                    <a:ln w="9525">
                      <a:noFill/>
                      <a:miter lim="800000"/>
                      <a:headEnd/>
                      <a:tailEnd/>
                    </a:ln>
                  </pic:spPr>
                </pic:pic>
              </a:graphicData>
            </a:graphic>
          </wp:anchor>
        </w:drawing>
      </w:r>
      <w:r>
        <w:rPr>
          <w:noProof/>
          <w:lang w:eastAsia="nb-NO"/>
        </w:rPr>
        <w:drawing>
          <wp:anchor distT="0" distB="0" distL="0" distR="0" simplePos="0" relativeHeight="251676160" behindDoc="0" locked="0" layoutInCell="1" allowOverlap="1" wp14:anchorId="5AC9DA08" wp14:editId="0CBE3994">
            <wp:simplePos x="0" y="0"/>
            <wp:positionH relativeFrom="column">
              <wp:posOffset>-101600</wp:posOffset>
            </wp:positionH>
            <wp:positionV relativeFrom="paragraph">
              <wp:posOffset>1992630</wp:posOffset>
            </wp:positionV>
            <wp:extent cx="6120130" cy="2447925"/>
            <wp:effectExtent l="0" t="0" r="0" b="0"/>
            <wp:wrapSquare wrapText="largest"/>
            <wp:docPr id="4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42"/>
                    <a:stretch>
                      <a:fillRect/>
                    </a:stretch>
                  </pic:blipFill>
                  <pic:spPr bwMode="auto">
                    <a:xfrm>
                      <a:off x="0" y="0"/>
                      <a:ext cx="6120130" cy="2447925"/>
                    </a:xfrm>
                    <a:prstGeom prst="rect">
                      <a:avLst/>
                    </a:prstGeom>
                    <a:noFill/>
                    <a:ln w="9525">
                      <a:noFill/>
                      <a:miter lim="800000"/>
                      <a:headEnd/>
                      <a:tailEnd/>
                    </a:ln>
                  </pic:spPr>
                </pic:pic>
              </a:graphicData>
            </a:graphic>
          </wp:anchor>
        </w:drawing>
      </w:r>
    </w:p>
    <w:p w:rsidR="001A76C3" w:rsidRDefault="001A76C3" w:rsidP="001A76C3"/>
    <w:p w:rsidR="001A0F75" w:rsidRDefault="001A0F75" w:rsidP="0054732A"/>
    <w:p w:rsidR="001A0F75" w:rsidRDefault="001A0F75" w:rsidP="0054732A"/>
    <w:p w:rsidR="001A0F75" w:rsidRDefault="001A0F75" w:rsidP="0054732A"/>
    <w:p w:rsidR="004410E8" w:rsidRPr="004410E8" w:rsidRDefault="001A0F75" w:rsidP="004410E8">
      <w:r>
        <w:br w:type="page"/>
      </w:r>
    </w:p>
    <w:p w:rsidR="006F4281" w:rsidRDefault="00D5215B" w:rsidP="00EF7A3C">
      <w:pPr>
        <w:pStyle w:val="Overskrift1"/>
      </w:pPr>
      <w:bookmarkStart w:id="18" w:name="_Toc421784359"/>
      <w:r>
        <w:lastRenderedPageBreak/>
        <w:t>Juridiske forhold</w:t>
      </w:r>
      <w:bookmarkEnd w:id="18"/>
    </w:p>
    <w:p w:rsidR="003E63B0" w:rsidRDefault="003E63B0" w:rsidP="003E63B0">
      <w:pPr>
        <w:pStyle w:val="Tekst"/>
      </w:pPr>
      <w:bookmarkStart w:id="19" w:name="_Toc129578258"/>
      <w:r>
        <w:t>Planen forutsetter tiltak i og langs vassdraget som kan komme i konflikt med lover og regler, og det vil være viktig at dette sjekkes ut med vedkommende myndigheter for tiltakene iverksettes. Både steinsetting og endring av vegetasjonsbeltene kan kreve behandling av vassdragsmyndigheter. Men det er ikke slik at alle tiltak i vegetasjonsbelter og vassdrag er ulovlig.</w:t>
      </w:r>
    </w:p>
    <w:p w:rsidR="003E63B0" w:rsidRDefault="003E63B0" w:rsidP="003E63B0">
      <w:pPr>
        <w:pStyle w:val="Tekst"/>
      </w:pPr>
      <w:r>
        <w:t xml:space="preserve">I denne planen har Bioforsk forsøkt å unngå så omfattende tiltak at konsesjonsplikt eller </w:t>
      </w:r>
      <w:proofErr w:type="spellStart"/>
      <w:r>
        <w:t>lignenede</w:t>
      </w:r>
      <w:proofErr w:type="spellEnd"/>
      <w:r>
        <w:t xml:space="preserve"> inntrer, men </w:t>
      </w:r>
      <w:r w:rsidR="00D4340D">
        <w:t xml:space="preserve">dette bør likevel sjekkes ut med </w:t>
      </w:r>
      <w:proofErr w:type="spellStart"/>
      <w:r w:rsidR="00D4340D">
        <w:t>vassdragmyndighetene</w:t>
      </w:r>
      <w:proofErr w:type="spellEnd"/>
      <w:r w:rsidR="00D4340D">
        <w:t>.</w:t>
      </w:r>
    </w:p>
    <w:p w:rsidR="006F4281" w:rsidRDefault="006F4281" w:rsidP="006F4281">
      <w:pPr>
        <w:pStyle w:val="Overskrift2"/>
        <w:numPr>
          <w:ilvl w:val="1"/>
          <w:numId w:val="15"/>
        </w:numPr>
        <w:spacing w:before="240" w:after="0"/>
      </w:pPr>
      <w:bookmarkStart w:id="20" w:name="_Toc421784360"/>
      <w:r>
        <w:t>Vannressursloven</w:t>
      </w:r>
      <w:bookmarkEnd w:id="19"/>
      <w:bookmarkEnd w:id="20"/>
    </w:p>
    <w:p w:rsidR="003E63B0" w:rsidRDefault="003E63B0" w:rsidP="003E63B0">
      <w:pPr>
        <w:pStyle w:val="Tekst"/>
      </w:pPr>
    </w:p>
    <w:p w:rsidR="006F4281" w:rsidRPr="003E63B0" w:rsidRDefault="006F4281" w:rsidP="003E63B0">
      <w:pPr>
        <w:pStyle w:val="Tekst"/>
      </w:pPr>
      <w:r w:rsidRPr="003E63B0">
        <w:t xml:space="preserve">Fra </w:t>
      </w:r>
      <w:proofErr w:type="gramStart"/>
      <w:smartTag w:uri="urn:schemas-microsoft-com:office:smarttags" w:element="date">
        <w:smartTagPr>
          <w:attr w:name="ls" w:val="trans"/>
          <w:attr w:name="Month" w:val="01"/>
          <w:attr w:name="Day" w:val="01"/>
          <w:attr w:name="Year" w:val="2001"/>
        </w:smartTagPr>
        <w:r w:rsidRPr="003E63B0">
          <w:t>01.01.2001</w:t>
        </w:r>
      </w:smartTag>
      <w:proofErr w:type="gramEnd"/>
      <w:r w:rsidRPr="003E63B0">
        <w:t xml:space="preserve"> er vannressursloven den generelle loven om vassdragene. Den som skal iverksette tiltak som berører vassdrag eller grunnvann, må forholde seg til bestemmelser i loven og forskrifter gitt i medhold av loven. </w:t>
      </w:r>
    </w:p>
    <w:p w:rsidR="006F4281" w:rsidRPr="003E63B0" w:rsidRDefault="006F4281" w:rsidP="003E63B0">
      <w:pPr>
        <w:pStyle w:val="Tekst"/>
      </w:pPr>
      <w:r w:rsidRPr="003E63B0">
        <w:t xml:space="preserve">Vannressursloven gjelder ferskvannsressursene, dvs. både overflatevann og grunnvann, jf. lovens § 2. Loven inneholder blant annet regler om eiendomsrettslige forhold, forvalteransvar, konsesjonsplikt og tilsyn med tiltak i vassdrag. </w:t>
      </w:r>
    </w:p>
    <w:p w:rsidR="00D5215B" w:rsidRPr="003E63B0" w:rsidRDefault="00D5215B" w:rsidP="003E63B0">
      <w:pPr>
        <w:pStyle w:val="Tekst"/>
      </w:pPr>
    </w:p>
    <w:p w:rsidR="00D5215B" w:rsidRPr="00D4340D" w:rsidRDefault="00D5215B" w:rsidP="003E63B0">
      <w:pPr>
        <w:pStyle w:val="Tekst"/>
        <w:rPr>
          <w:i/>
        </w:rPr>
      </w:pPr>
      <w:r w:rsidRPr="00D4340D">
        <w:rPr>
          <w:i/>
        </w:rPr>
        <w:t>Kantvegetasjon</w:t>
      </w:r>
    </w:p>
    <w:p w:rsidR="00D5215B" w:rsidRPr="003E63B0" w:rsidRDefault="00D5215B" w:rsidP="003E63B0">
      <w:pPr>
        <w:pStyle w:val="Tekst"/>
      </w:pPr>
      <w:r w:rsidRPr="003E63B0">
        <w:t xml:space="preserve">Vannressurslovens § 11 omhandler kantvegetasjon. Ifølge loven skal det langs bredden av vassdrag med </w:t>
      </w:r>
      <w:proofErr w:type="spellStart"/>
      <w:r w:rsidRPr="003E63B0">
        <w:t>årssikker</w:t>
      </w:r>
      <w:proofErr w:type="spellEnd"/>
      <w:r w:rsidRPr="003E63B0">
        <w:t xml:space="preserve"> vannføring opprettholdes et begrenset naturlig vegetasjonsbelte som motvirker avrenning og gir levested for planter og dyr. Regelen gjelder ikke for byggverk som står i nødvendig sammenheng med vassdraget, eller hvor det trengs åpning for å sikre tilgang til vassdraget. Grunneier, tiltakshaver og berørte fagmyndigheter kan kreve at kommunen fastsetter bredden på beltet. Bredden kan også fastsettes i rettslig bindende planer etter plan- og bygningsloven.</w:t>
      </w:r>
    </w:p>
    <w:p w:rsidR="00D5215B" w:rsidRPr="003E63B0" w:rsidRDefault="00D5215B" w:rsidP="003E63B0">
      <w:pPr>
        <w:pStyle w:val="Tekst"/>
      </w:pPr>
    </w:p>
    <w:p w:rsidR="00D5215B" w:rsidRPr="003E63B0" w:rsidRDefault="00D5215B" w:rsidP="003E63B0">
      <w:pPr>
        <w:pStyle w:val="Tekst"/>
      </w:pPr>
      <w:r w:rsidRPr="003E63B0">
        <w:t>I en veileder utgitt av Fylkesmennene i Østfold og Oslo-Akershus heter det om stell og vedlikehold av vegetasjonsbelter:</w:t>
      </w:r>
    </w:p>
    <w:p w:rsidR="00D5215B" w:rsidRPr="00D5215B" w:rsidRDefault="00D5215B" w:rsidP="00D5215B">
      <w:pPr>
        <w:autoSpaceDE w:val="0"/>
        <w:autoSpaceDN w:val="0"/>
        <w:adjustRightInd w:val="0"/>
        <w:rPr>
          <w:i/>
          <w:color w:val="292526"/>
          <w:szCs w:val="24"/>
          <w:lang w:eastAsia="nb-NO"/>
        </w:rPr>
      </w:pPr>
      <w:r w:rsidRPr="00D5215B">
        <w:rPr>
          <w:i/>
          <w:color w:val="292526"/>
          <w:szCs w:val="24"/>
          <w:lang w:eastAsia="nb-NO"/>
        </w:rPr>
        <w:t>Tynning skal ikke endre sammensetning av plantearter, og tynning</w:t>
      </w:r>
      <w:r>
        <w:rPr>
          <w:i/>
          <w:color w:val="292526"/>
          <w:szCs w:val="24"/>
          <w:lang w:eastAsia="nb-NO"/>
        </w:rPr>
        <w:t xml:space="preserve"> </w:t>
      </w:r>
      <w:r w:rsidRPr="00D5215B">
        <w:rPr>
          <w:i/>
          <w:color w:val="292526"/>
          <w:szCs w:val="24"/>
          <w:lang w:eastAsia="nb-NO"/>
        </w:rPr>
        <w:t>skal ikke være kraftigere enn at vegetasjonsbeltet fortsatt fremstår</w:t>
      </w:r>
      <w:r>
        <w:rPr>
          <w:i/>
          <w:color w:val="292526"/>
          <w:szCs w:val="24"/>
          <w:lang w:eastAsia="nb-NO"/>
        </w:rPr>
        <w:t xml:space="preserve"> </w:t>
      </w:r>
      <w:r w:rsidRPr="00D5215B">
        <w:rPr>
          <w:i/>
          <w:color w:val="292526"/>
          <w:szCs w:val="24"/>
          <w:lang w:eastAsia="nb-NO"/>
        </w:rPr>
        <w:t>som en skjerm.</w:t>
      </w:r>
    </w:p>
    <w:p w:rsidR="00D5215B" w:rsidRPr="00D5215B" w:rsidRDefault="00D5215B" w:rsidP="00D5215B">
      <w:pPr>
        <w:autoSpaceDE w:val="0"/>
        <w:autoSpaceDN w:val="0"/>
        <w:adjustRightInd w:val="0"/>
        <w:rPr>
          <w:i/>
          <w:color w:val="292526"/>
          <w:szCs w:val="24"/>
          <w:lang w:eastAsia="nb-NO"/>
        </w:rPr>
      </w:pPr>
      <w:r w:rsidRPr="00D5215B">
        <w:rPr>
          <w:i/>
          <w:color w:val="292526"/>
          <w:szCs w:val="24"/>
          <w:lang w:eastAsia="nb-NO"/>
        </w:rPr>
        <w:t>Trær nærmest vannkanten bør fjernes hvis det er fare for rotvelt.</w:t>
      </w:r>
    </w:p>
    <w:p w:rsidR="00D5215B" w:rsidRPr="00D5215B" w:rsidRDefault="00D5215B" w:rsidP="00D5215B">
      <w:pPr>
        <w:autoSpaceDE w:val="0"/>
        <w:autoSpaceDN w:val="0"/>
        <w:adjustRightInd w:val="0"/>
        <w:rPr>
          <w:rFonts w:cs="TimesNewRoman"/>
          <w:i/>
          <w:szCs w:val="24"/>
        </w:rPr>
      </w:pPr>
      <w:proofErr w:type="spellStart"/>
      <w:r w:rsidRPr="00D5215B">
        <w:rPr>
          <w:i/>
          <w:color w:val="292526"/>
          <w:szCs w:val="24"/>
          <w:lang w:eastAsia="nb-NO"/>
        </w:rPr>
        <w:t>Nedraste</w:t>
      </w:r>
      <w:proofErr w:type="spellEnd"/>
      <w:r w:rsidRPr="00D5215B">
        <w:rPr>
          <w:i/>
          <w:color w:val="292526"/>
          <w:szCs w:val="24"/>
          <w:lang w:eastAsia="nb-NO"/>
        </w:rPr>
        <w:t xml:space="preserve"> trær, kvist, avfall og annet som kan føre til oppdemming bør</w:t>
      </w:r>
      <w:r>
        <w:rPr>
          <w:i/>
          <w:color w:val="292526"/>
          <w:szCs w:val="24"/>
          <w:lang w:eastAsia="nb-NO"/>
        </w:rPr>
        <w:t xml:space="preserve"> </w:t>
      </w:r>
      <w:r w:rsidRPr="00D5215B">
        <w:rPr>
          <w:i/>
          <w:color w:val="292526"/>
          <w:szCs w:val="24"/>
          <w:lang w:eastAsia="nb-NO"/>
        </w:rPr>
        <w:t>fjernes, men kan ellers ligge igjen av hensyn til biologisk mangfold.</w:t>
      </w:r>
      <w:r>
        <w:rPr>
          <w:i/>
          <w:color w:val="292526"/>
          <w:szCs w:val="24"/>
          <w:lang w:eastAsia="nb-NO"/>
        </w:rPr>
        <w:t xml:space="preserve"> </w:t>
      </w:r>
      <w:r w:rsidRPr="00D5215B">
        <w:rPr>
          <w:i/>
          <w:color w:val="292526"/>
          <w:szCs w:val="24"/>
          <w:lang w:eastAsia="nb-NO"/>
        </w:rPr>
        <w:t xml:space="preserve">I noen tilfeller vil </w:t>
      </w:r>
      <w:proofErr w:type="spellStart"/>
      <w:r w:rsidRPr="00D5215B">
        <w:rPr>
          <w:i/>
          <w:color w:val="292526"/>
          <w:szCs w:val="24"/>
          <w:lang w:eastAsia="nb-NO"/>
        </w:rPr>
        <w:t>nedraste</w:t>
      </w:r>
      <w:proofErr w:type="spellEnd"/>
      <w:r w:rsidRPr="00D5215B">
        <w:rPr>
          <w:i/>
          <w:color w:val="292526"/>
          <w:szCs w:val="24"/>
          <w:lang w:eastAsia="nb-NO"/>
        </w:rPr>
        <w:t xml:space="preserve"> trær også ha en positiv effekt ved at de</w:t>
      </w:r>
      <w:r>
        <w:rPr>
          <w:i/>
          <w:color w:val="292526"/>
          <w:szCs w:val="24"/>
          <w:lang w:eastAsia="nb-NO"/>
        </w:rPr>
        <w:t xml:space="preserve"> </w:t>
      </w:r>
      <w:r w:rsidRPr="00D5215B">
        <w:rPr>
          <w:i/>
          <w:color w:val="292526"/>
          <w:szCs w:val="24"/>
          <w:lang w:eastAsia="nb-NO"/>
        </w:rPr>
        <w:t>bremser vannhastighet og derved reduserer erosjonsfaren lenger ned</w:t>
      </w:r>
      <w:r w:rsidR="003E63B0">
        <w:rPr>
          <w:i/>
          <w:color w:val="292526"/>
          <w:szCs w:val="24"/>
          <w:lang w:eastAsia="nb-NO"/>
        </w:rPr>
        <w:t xml:space="preserve"> </w:t>
      </w:r>
      <w:r w:rsidRPr="00D5215B">
        <w:rPr>
          <w:i/>
          <w:color w:val="292526"/>
          <w:szCs w:val="24"/>
          <w:lang w:eastAsia="nb-NO"/>
        </w:rPr>
        <w:t>i vassdraget.</w:t>
      </w:r>
    </w:p>
    <w:p w:rsidR="006F4281" w:rsidRDefault="006F4281" w:rsidP="006F4281">
      <w:pPr>
        <w:autoSpaceDE w:val="0"/>
        <w:autoSpaceDN w:val="0"/>
        <w:adjustRightInd w:val="0"/>
        <w:rPr>
          <w:rFonts w:cs="TimesNewRoman"/>
        </w:rPr>
      </w:pPr>
    </w:p>
    <w:p w:rsidR="006F4281" w:rsidRDefault="006F4281" w:rsidP="006F4281">
      <w:pPr>
        <w:autoSpaceDE w:val="0"/>
        <w:autoSpaceDN w:val="0"/>
        <w:adjustRightInd w:val="0"/>
        <w:rPr>
          <w:rFonts w:cs="Arial,Italic"/>
          <w:i/>
          <w:iCs/>
        </w:rPr>
      </w:pPr>
      <w:r>
        <w:rPr>
          <w:rFonts w:cs="Arial,Italic"/>
          <w:i/>
          <w:iCs/>
        </w:rPr>
        <w:t>Konsesjonspliktige tiltak</w:t>
      </w:r>
    </w:p>
    <w:p w:rsidR="006F4281" w:rsidRPr="003E63B0" w:rsidRDefault="006F4281" w:rsidP="003E63B0">
      <w:pPr>
        <w:pStyle w:val="Tekst"/>
      </w:pPr>
      <w:r w:rsidRPr="003E63B0">
        <w:t>Hovedregelen om konsesjonsplikt for tiltak som kan ha virkninger for vassdrag finnes i vannressurslovens § 8:</w:t>
      </w:r>
    </w:p>
    <w:p w:rsidR="006F4281" w:rsidRDefault="006F4281" w:rsidP="006F4281">
      <w:pPr>
        <w:autoSpaceDE w:val="0"/>
        <w:autoSpaceDN w:val="0"/>
        <w:adjustRightInd w:val="0"/>
        <w:rPr>
          <w:rFonts w:cs="TimesNewRoman"/>
        </w:rPr>
      </w:pPr>
      <w:r>
        <w:rPr>
          <w:rFonts w:cs="TimesNewRoman"/>
        </w:rPr>
        <w:t>”</w:t>
      </w:r>
      <w:r>
        <w:rPr>
          <w:rFonts w:cs="TimesNewRoman,Italic"/>
          <w:i/>
          <w:iCs/>
        </w:rPr>
        <w:t>Ingen må iverksette vassdragstiltak som kan være til nevneverdig skade eller ulempe for noen allmenne interesser i vassdraget eller sjøen, uten at det skjer i medhold av reglene i § 12 eller § 15, eller med konsesjon fra vassdragsmyndigheten.</w:t>
      </w:r>
      <w:r>
        <w:rPr>
          <w:rFonts w:cs="TimesNewRoman"/>
        </w:rPr>
        <w:t>”</w:t>
      </w:r>
    </w:p>
    <w:p w:rsidR="00D5215B" w:rsidRDefault="00D5215B" w:rsidP="006F4281">
      <w:pPr>
        <w:autoSpaceDE w:val="0"/>
        <w:autoSpaceDN w:val="0"/>
        <w:adjustRightInd w:val="0"/>
        <w:rPr>
          <w:rFonts w:cs="TimesNewRoman"/>
        </w:rPr>
      </w:pPr>
    </w:p>
    <w:p w:rsidR="006F4281" w:rsidRPr="003E63B0" w:rsidRDefault="006F4281" w:rsidP="003E63B0">
      <w:pPr>
        <w:pStyle w:val="Tekst"/>
      </w:pPr>
      <w:r w:rsidRPr="003E63B0">
        <w:t>Et kriterium for at tiltak både i og utenfor vassdrag er konsesjonspliktig, er at tiltaket kan påvirke allmenne interesser i selve vassdraget. Konsesjonsplikten inntrer for tiltak i vassdrag så snart tiltaket kan være til "nevneverdig skade eller ulempe". For tiltak i vassdraget følger konsesjonsplikten av loven direkte og er ikke avhengig av at vassdragsmyndigheten har gjort vedtak om det.</w:t>
      </w:r>
    </w:p>
    <w:p w:rsidR="006F4281" w:rsidRPr="003E63B0" w:rsidRDefault="006F4281" w:rsidP="003E63B0">
      <w:pPr>
        <w:pStyle w:val="Tekst"/>
      </w:pPr>
      <w:r w:rsidRPr="003E63B0">
        <w:lastRenderedPageBreak/>
        <w:t xml:space="preserve">Ideelle eller ikke-økonomiske interesser faller inn under begrepet "allmenne interesser". Som eksempler på allmenne interesser kan nevnes fiskens frie gang, allmenn ferdsel, naturvern, biologisk mangfold, friluftsliv, vitenskapelig interesse, kultur og landskapshensyn, jordvern, hensyn til flom og skred </w:t>
      </w:r>
      <w:proofErr w:type="spellStart"/>
      <w:r w:rsidRPr="003E63B0">
        <w:t>m.v</w:t>
      </w:r>
      <w:proofErr w:type="spellEnd"/>
      <w:r w:rsidRPr="003E63B0">
        <w:t>.</w:t>
      </w:r>
    </w:p>
    <w:p w:rsidR="006F4281" w:rsidRDefault="006F4281" w:rsidP="006F4281">
      <w:pPr>
        <w:autoSpaceDE w:val="0"/>
        <w:autoSpaceDN w:val="0"/>
        <w:adjustRightInd w:val="0"/>
        <w:rPr>
          <w:rFonts w:cs="TimesNewRoman"/>
        </w:rPr>
      </w:pPr>
    </w:p>
    <w:p w:rsidR="006F4281" w:rsidRPr="003E63B0" w:rsidRDefault="006F4281" w:rsidP="003E63B0">
      <w:pPr>
        <w:pStyle w:val="Tekst"/>
      </w:pPr>
      <w:r w:rsidRPr="003E63B0">
        <w:t>Konsesjon til et tiltak kan bare gis dersom fordelene med tiltaket overstiger skader for allmenne og private interesser som blir berørt i vassdraget eller nedbørfeltet.</w:t>
      </w:r>
    </w:p>
    <w:p w:rsidR="006F4281" w:rsidRPr="003E63B0" w:rsidRDefault="006F4281" w:rsidP="003E63B0">
      <w:pPr>
        <w:pStyle w:val="Tekst"/>
      </w:pPr>
    </w:p>
    <w:p w:rsidR="006F4281" w:rsidRPr="003E63B0" w:rsidRDefault="006F4281" w:rsidP="003E63B0">
      <w:pPr>
        <w:pStyle w:val="Tekst"/>
        <w:rPr>
          <w:i/>
        </w:rPr>
      </w:pPr>
      <w:r w:rsidRPr="003E63B0">
        <w:rPr>
          <w:i/>
        </w:rPr>
        <w:t>Saksbehandling ved vurdering av konsesjonsplikt</w:t>
      </w:r>
    </w:p>
    <w:p w:rsidR="006F4281" w:rsidRPr="003E63B0" w:rsidRDefault="006F4281" w:rsidP="003E63B0">
      <w:pPr>
        <w:pStyle w:val="Tekst"/>
      </w:pPr>
      <w:r w:rsidRPr="003E63B0">
        <w:t>Det er tiltakshaver som har ansvar for å informere vassdragsmyndigheten om tiltak som er eller kan være konsesjonspliktige. Det er ulovlig og straffbart å iverksette konsesjonspliktige tiltak uten konsesjon (§ 63). Etter § 18 første ledd kan vassdragsmyndigheten i forskrift eller enkeltvedtak avgjøre om et tiltak i vassdrag er konsesjonspliktig eller ikke. Tiltakshaver, berørt fagmyndighet eller andre med rettslig interesse kan kreve at vassdragsmyndigheten treffer avgjørelse om dette. For at NVE skal kunne vurdere konsesjonsplikten for et tiltak, må tiltakshaver sende inn en beskrivelse av tiltaket. Beskrivelsen må inneholde de samme punktene som en konsesjonssøknad, men i forenklet omfang.</w:t>
      </w:r>
    </w:p>
    <w:p w:rsidR="006F4281" w:rsidRPr="003E63B0" w:rsidRDefault="006F4281" w:rsidP="003E63B0">
      <w:pPr>
        <w:pStyle w:val="Tekst"/>
      </w:pPr>
    </w:p>
    <w:p w:rsidR="006F4281" w:rsidRPr="003E63B0" w:rsidRDefault="006F4281" w:rsidP="003E63B0">
      <w:pPr>
        <w:pStyle w:val="Tekst"/>
      </w:pPr>
      <w:r w:rsidRPr="003E63B0">
        <w:t>Dersom det skal gjøres større fysiske inngrep i bør en så tidlig som mulig ta kontakt med NVE for nærmere avklaring. NVE kan gi nødvendig veiledning i denne type saker, og de har en egen anleggsavdeling som kan påta seg oppdrag.</w:t>
      </w:r>
    </w:p>
    <w:p w:rsidR="006F4281" w:rsidRPr="003E63B0" w:rsidRDefault="006F4281" w:rsidP="003E63B0">
      <w:pPr>
        <w:pStyle w:val="Tekst"/>
      </w:pPr>
      <w:r w:rsidRPr="003E63B0">
        <w:t>NVE er en viktig samarbeidspartner for større tiltak og anlegg i vassdrag. Er du i tvil om tiltak krever konsesjon, ta</w:t>
      </w:r>
      <w:r w:rsidR="00D5215B" w:rsidRPr="003E63B0">
        <w:t xml:space="preserve"> kontakt med NVEs </w:t>
      </w:r>
      <w:proofErr w:type="spellStart"/>
      <w:r w:rsidR="00D5215B" w:rsidRPr="003E63B0">
        <w:t>regionkontor</w:t>
      </w:r>
      <w:proofErr w:type="spellEnd"/>
      <w:r w:rsidR="00D5215B" w:rsidRPr="003E63B0">
        <w:t>.</w:t>
      </w:r>
    </w:p>
    <w:p w:rsidR="006F4281" w:rsidRPr="003E63B0" w:rsidRDefault="006F4281" w:rsidP="003E63B0">
      <w:pPr>
        <w:pStyle w:val="Tekst"/>
      </w:pPr>
    </w:p>
    <w:p w:rsidR="00E23777" w:rsidRPr="00EF7A3C" w:rsidRDefault="00E23777" w:rsidP="00EF7A3C">
      <w:pPr>
        <w:pStyle w:val="Overskrift1"/>
      </w:pPr>
      <w:bookmarkStart w:id="21" w:name="_Toc421784361"/>
      <w:r w:rsidRPr="00EF7A3C">
        <w:lastRenderedPageBreak/>
        <w:t>Referanser</w:t>
      </w:r>
      <w:bookmarkEnd w:id="21"/>
    </w:p>
    <w:p w:rsidR="00C9339E" w:rsidRPr="00DE309A" w:rsidRDefault="00C9339E" w:rsidP="00DE309A">
      <w:pPr>
        <w:spacing w:after="200" w:line="276" w:lineRule="auto"/>
        <w:rPr>
          <w:sz w:val="22"/>
          <w:szCs w:val="22"/>
        </w:rPr>
      </w:pPr>
      <w:r w:rsidRPr="0054732A">
        <w:rPr>
          <w:rFonts w:ascii="Calibri" w:hAnsi="Calibri"/>
          <w:sz w:val="22"/>
          <w:szCs w:val="22"/>
        </w:rPr>
        <w:t>Veileder for dimensjonering av</w:t>
      </w:r>
      <w:r>
        <w:t xml:space="preserve"> </w:t>
      </w:r>
      <w:r w:rsidRPr="0054732A">
        <w:rPr>
          <w:rFonts w:ascii="Calibri" w:hAnsi="Calibri"/>
          <w:sz w:val="22"/>
          <w:szCs w:val="22"/>
        </w:rPr>
        <w:t>erosjonssikringer av stein</w:t>
      </w:r>
      <w:r>
        <w:t xml:space="preserve">, </w:t>
      </w:r>
      <w:r w:rsidRPr="0054732A">
        <w:rPr>
          <w:rFonts w:ascii="Calibri" w:hAnsi="Calibri"/>
          <w:sz w:val="22"/>
          <w:szCs w:val="22"/>
        </w:rPr>
        <w:t>Lars Jenssen og Einar Tesaker</w:t>
      </w:r>
      <w:r w:rsidR="00DE309A">
        <w:rPr>
          <w:rFonts w:ascii="Calibri" w:hAnsi="Calibri"/>
          <w:sz w:val="22"/>
          <w:szCs w:val="22"/>
        </w:rPr>
        <w:t xml:space="preserve">, </w:t>
      </w:r>
      <w:r w:rsidRPr="0054732A">
        <w:rPr>
          <w:rFonts w:ascii="Calibri" w:hAnsi="Calibri"/>
          <w:sz w:val="22"/>
          <w:szCs w:val="22"/>
        </w:rPr>
        <w:t>Veileder nr 4 2009</w:t>
      </w:r>
      <w:r w:rsidR="00DE309A">
        <w:rPr>
          <w:rFonts w:ascii="Calibri" w:hAnsi="Calibri"/>
          <w:sz w:val="22"/>
          <w:szCs w:val="22"/>
        </w:rPr>
        <w:t>.</w:t>
      </w:r>
      <w:r>
        <w:t xml:space="preserve"> </w:t>
      </w:r>
      <w:r w:rsidR="00DE309A">
        <w:rPr>
          <w:rFonts w:ascii="Calibri" w:hAnsi="Calibri"/>
          <w:sz w:val="22"/>
          <w:szCs w:val="22"/>
        </w:rPr>
        <w:t xml:space="preserve">Utgitt av </w:t>
      </w:r>
      <w:r w:rsidRPr="00DE309A">
        <w:rPr>
          <w:rFonts w:ascii="Calibri" w:hAnsi="Calibri"/>
          <w:sz w:val="22"/>
          <w:szCs w:val="22"/>
        </w:rPr>
        <w:t>Norges vassdrags- og energidirektorat</w:t>
      </w:r>
    </w:p>
    <w:p w:rsidR="00E23777" w:rsidRPr="00DE309A" w:rsidRDefault="00E23777" w:rsidP="00E23777">
      <w:pPr>
        <w:pStyle w:val="Referanse"/>
        <w:rPr>
          <w:szCs w:val="22"/>
        </w:rPr>
      </w:pPr>
    </w:p>
    <w:p w:rsidR="00E23777" w:rsidRPr="0046385C" w:rsidRDefault="00E23777" w:rsidP="00E23777">
      <w:pPr>
        <w:pStyle w:val="Referanse"/>
      </w:pPr>
    </w:p>
    <w:p w:rsidR="00E23777" w:rsidRPr="00EF7A3C" w:rsidRDefault="00E23777" w:rsidP="00EF7A3C">
      <w:pPr>
        <w:pStyle w:val="Overskrift1"/>
      </w:pPr>
      <w:bookmarkStart w:id="22" w:name="_Toc421784362"/>
      <w:r w:rsidRPr="00EF7A3C">
        <w:lastRenderedPageBreak/>
        <w:t>Vedlegg</w:t>
      </w:r>
      <w:bookmarkEnd w:id="22"/>
    </w:p>
    <w:p w:rsidR="00E23777" w:rsidRPr="0046385C" w:rsidRDefault="00E23777" w:rsidP="00E23777">
      <w:pPr>
        <w:pStyle w:val="Tekst"/>
        <w:rPr>
          <w:b/>
        </w:rPr>
      </w:pPr>
      <w:r w:rsidRPr="0046385C">
        <w:rPr>
          <w:b/>
        </w:rPr>
        <w:t>Oversikt over vedlegg</w:t>
      </w:r>
    </w:p>
    <w:tbl>
      <w:tblPr>
        <w:tblW w:w="0" w:type="auto"/>
        <w:tblLayout w:type="fixed"/>
        <w:tblCellMar>
          <w:left w:w="70" w:type="dxa"/>
          <w:right w:w="70" w:type="dxa"/>
        </w:tblCellMar>
        <w:tblLook w:val="0000" w:firstRow="0" w:lastRow="0" w:firstColumn="0" w:lastColumn="0" w:noHBand="0" w:noVBand="0"/>
      </w:tblPr>
      <w:tblGrid>
        <w:gridCol w:w="637"/>
        <w:gridCol w:w="8505"/>
      </w:tblGrid>
      <w:tr w:rsidR="00E23777" w:rsidRPr="0046385C">
        <w:tc>
          <w:tcPr>
            <w:tcW w:w="637" w:type="dxa"/>
            <w:tcBorders>
              <w:bottom w:val="single" w:sz="4" w:space="0" w:color="auto"/>
            </w:tcBorders>
          </w:tcPr>
          <w:p w:rsidR="00E23777" w:rsidRPr="0046385C" w:rsidRDefault="00E23777" w:rsidP="004A29AC">
            <w:pPr>
              <w:pStyle w:val="Vedleggsoversikt"/>
              <w:jc w:val="right"/>
            </w:pPr>
            <w:r w:rsidRPr="0046385C">
              <w:t>Nr</w:t>
            </w:r>
          </w:p>
        </w:tc>
        <w:tc>
          <w:tcPr>
            <w:tcW w:w="8505" w:type="dxa"/>
            <w:tcBorders>
              <w:bottom w:val="single" w:sz="4" w:space="0" w:color="auto"/>
            </w:tcBorders>
          </w:tcPr>
          <w:p w:rsidR="00E23777" w:rsidRPr="0046385C" w:rsidRDefault="00E23777" w:rsidP="004A29AC">
            <w:pPr>
              <w:pStyle w:val="Vedleggsoversikt"/>
            </w:pPr>
            <w:r w:rsidRPr="0046385C">
              <w:t>Emne</w:t>
            </w:r>
          </w:p>
        </w:tc>
      </w:tr>
      <w:tr w:rsidR="00E23777" w:rsidRPr="0046385C">
        <w:tc>
          <w:tcPr>
            <w:tcW w:w="637" w:type="dxa"/>
          </w:tcPr>
          <w:p w:rsidR="00E23777" w:rsidRPr="0046385C" w:rsidRDefault="00E23777" w:rsidP="004A29AC">
            <w:pPr>
              <w:pStyle w:val="Vedleggsoversikt"/>
              <w:jc w:val="right"/>
            </w:pPr>
            <w:r>
              <w:fldChar w:fldCharType="begin">
                <w:ffData>
                  <w:name w:val="Tekst11"/>
                  <w:enabled/>
                  <w:calcOnExit w:val="0"/>
                  <w:textInput>
                    <w:default w:val="1"/>
                  </w:textInput>
                </w:ffData>
              </w:fldChar>
            </w:r>
            <w:bookmarkStart w:id="23" w:name="Tekst11"/>
            <w:r>
              <w:instrText xml:space="preserve"> FORMTEXT </w:instrText>
            </w:r>
            <w:r>
              <w:fldChar w:fldCharType="separate"/>
            </w:r>
            <w:r>
              <w:rPr>
                <w:noProof/>
              </w:rPr>
              <w:t>1</w:t>
            </w:r>
            <w:r>
              <w:fldChar w:fldCharType="end"/>
            </w:r>
            <w:bookmarkEnd w:id="23"/>
          </w:p>
        </w:tc>
        <w:tc>
          <w:tcPr>
            <w:tcW w:w="8505" w:type="dxa"/>
          </w:tcPr>
          <w:p w:rsidR="00E23777" w:rsidRPr="0046385C" w:rsidRDefault="00F91A5F" w:rsidP="00F91A5F">
            <w:pPr>
              <w:pStyle w:val="Vedleggsoversikt"/>
            </w:pPr>
            <w:r>
              <w:t>Bilder fra planleggingen i april 2015</w:t>
            </w:r>
          </w:p>
        </w:tc>
      </w:tr>
      <w:tr w:rsidR="00E23777" w:rsidRPr="0046385C">
        <w:tc>
          <w:tcPr>
            <w:tcW w:w="637" w:type="dxa"/>
          </w:tcPr>
          <w:p w:rsidR="00E23777" w:rsidRPr="0046385C" w:rsidRDefault="00E23777" w:rsidP="004A29AC">
            <w:pPr>
              <w:pStyle w:val="Vedleggsoversikt"/>
              <w:jc w:val="right"/>
            </w:pPr>
          </w:p>
        </w:tc>
        <w:tc>
          <w:tcPr>
            <w:tcW w:w="8505" w:type="dxa"/>
          </w:tcPr>
          <w:p w:rsidR="00E23777" w:rsidRPr="0046385C" w:rsidRDefault="00E23777" w:rsidP="004A29AC">
            <w:pPr>
              <w:pStyle w:val="Vedleggsoversikt"/>
            </w:pPr>
          </w:p>
        </w:tc>
      </w:tr>
      <w:tr w:rsidR="00E23777" w:rsidRPr="0046385C">
        <w:tc>
          <w:tcPr>
            <w:tcW w:w="637" w:type="dxa"/>
          </w:tcPr>
          <w:p w:rsidR="00E23777" w:rsidRPr="0046385C" w:rsidRDefault="00E23777" w:rsidP="004A29AC">
            <w:pPr>
              <w:pStyle w:val="Vedleggsoversikt"/>
              <w:jc w:val="right"/>
            </w:pPr>
          </w:p>
        </w:tc>
        <w:tc>
          <w:tcPr>
            <w:tcW w:w="8505" w:type="dxa"/>
          </w:tcPr>
          <w:p w:rsidR="00E23777" w:rsidRPr="0046385C" w:rsidRDefault="00E23777" w:rsidP="004A29AC">
            <w:pPr>
              <w:pStyle w:val="Vedleggsoversikt"/>
            </w:pPr>
          </w:p>
        </w:tc>
      </w:tr>
      <w:tr w:rsidR="00E23777" w:rsidRPr="0046385C">
        <w:tc>
          <w:tcPr>
            <w:tcW w:w="637" w:type="dxa"/>
            <w:tcBorders>
              <w:bottom w:val="single" w:sz="4" w:space="0" w:color="auto"/>
            </w:tcBorders>
          </w:tcPr>
          <w:p w:rsidR="00E23777" w:rsidRPr="0046385C" w:rsidRDefault="00E23777" w:rsidP="004A29AC">
            <w:pPr>
              <w:pStyle w:val="Vedleggsoversikt"/>
              <w:jc w:val="right"/>
            </w:pPr>
          </w:p>
        </w:tc>
        <w:tc>
          <w:tcPr>
            <w:tcW w:w="8505" w:type="dxa"/>
            <w:tcBorders>
              <w:bottom w:val="single" w:sz="4" w:space="0" w:color="auto"/>
            </w:tcBorders>
          </w:tcPr>
          <w:p w:rsidR="00E23777" w:rsidRPr="0046385C" w:rsidRDefault="00E23777" w:rsidP="004A29AC">
            <w:pPr>
              <w:pStyle w:val="Vedleggsoversikt"/>
            </w:pPr>
          </w:p>
        </w:tc>
      </w:tr>
    </w:tbl>
    <w:p w:rsidR="00C8406D" w:rsidRDefault="00C8406D" w:rsidP="00C8406D"/>
    <w:p w:rsidR="00F91A5F" w:rsidRDefault="00F91A5F"/>
    <w:p w:rsidR="00F91A5F" w:rsidRDefault="00F91A5F" w:rsidP="00F91A5F">
      <w:r>
        <w:rPr>
          <w:noProof/>
          <w:lang w:eastAsia="nb-NO"/>
        </w:rPr>
        <w:drawing>
          <wp:inline distT="0" distB="0" distL="0" distR="0" wp14:anchorId="41F414F9" wp14:editId="4BD570B2">
            <wp:extent cx="3111500" cy="415290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pg"/>
                    <pic:cNvPicPr/>
                  </pic:nvPicPr>
                  <pic:blipFill>
                    <a:blip r:embed="rId43">
                      <a:extLst>
                        <a:ext uri="{28A0092B-C50C-407E-A947-70E740481C1C}">
                          <a14:useLocalDpi xmlns:a14="http://schemas.microsoft.com/office/drawing/2010/main" val="0"/>
                        </a:ext>
                      </a:extLst>
                    </a:blip>
                    <a:stretch>
                      <a:fillRect/>
                    </a:stretch>
                  </pic:blipFill>
                  <pic:spPr>
                    <a:xfrm>
                      <a:off x="0" y="0"/>
                      <a:ext cx="3111500" cy="4152900"/>
                    </a:xfrm>
                    <a:prstGeom prst="rect">
                      <a:avLst/>
                    </a:prstGeom>
                  </pic:spPr>
                </pic:pic>
              </a:graphicData>
            </a:graphic>
          </wp:inline>
        </w:drawing>
      </w:r>
    </w:p>
    <w:p w:rsidR="00F91A5F" w:rsidRPr="00F91A5F" w:rsidRDefault="00F91A5F" w:rsidP="00F91A5F">
      <w:pPr>
        <w:rPr>
          <w:i/>
        </w:rPr>
      </w:pPr>
      <w:r w:rsidRPr="00F91A5F">
        <w:rPr>
          <w:i/>
        </w:rPr>
        <w:t>Mot vest nær punkt A. Stadig lavere elvekanter, slik at problemene etter hvert blir mindre.</w:t>
      </w:r>
    </w:p>
    <w:p w:rsidR="00F91A5F" w:rsidRDefault="00F91A5F" w:rsidP="00F91A5F">
      <w:r>
        <w:rPr>
          <w:noProof/>
          <w:lang w:eastAsia="nb-NO"/>
        </w:rPr>
        <w:lastRenderedPageBreak/>
        <w:drawing>
          <wp:inline distT="0" distB="0" distL="0" distR="0" wp14:anchorId="56512724" wp14:editId="02577F0D">
            <wp:extent cx="2743200" cy="3657600"/>
            <wp:effectExtent l="0" t="0" r="0" b="0"/>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46448" cy="3661930"/>
                    </a:xfrm>
                    <a:prstGeom prst="rect">
                      <a:avLst/>
                    </a:prstGeom>
                  </pic:spPr>
                </pic:pic>
              </a:graphicData>
            </a:graphic>
          </wp:inline>
        </w:drawing>
      </w:r>
    </w:p>
    <w:p w:rsidR="00F91A5F" w:rsidRPr="00F91A5F" w:rsidRDefault="00F91A5F" w:rsidP="00F91A5F">
      <w:pPr>
        <w:rPr>
          <w:i/>
        </w:rPr>
      </w:pPr>
      <w:r w:rsidRPr="00F91A5F">
        <w:rPr>
          <w:i/>
        </w:rPr>
        <w:t>B-C: Utglidninger. Ingen vegetasjonssone.</w:t>
      </w:r>
    </w:p>
    <w:p w:rsidR="00F91A5F" w:rsidRDefault="00F91A5F" w:rsidP="00F91A5F">
      <w:r>
        <w:rPr>
          <w:noProof/>
          <w:lang w:eastAsia="nb-NO"/>
        </w:rPr>
        <w:drawing>
          <wp:inline distT="0" distB="0" distL="0" distR="0" wp14:anchorId="71B1C992" wp14:editId="4C8EDA8E">
            <wp:extent cx="3933825" cy="5245100"/>
            <wp:effectExtent l="0" t="0" r="9525" b="0"/>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3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35777" cy="5247703"/>
                    </a:xfrm>
                    <a:prstGeom prst="rect">
                      <a:avLst/>
                    </a:prstGeom>
                  </pic:spPr>
                </pic:pic>
              </a:graphicData>
            </a:graphic>
          </wp:inline>
        </w:drawing>
      </w:r>
    </w:p>
    <w:p w:rsidR="00F91A5F" w:rsidRDefault="00F91A5F" w:rsidP="00F91A5F">
      <w:pPr>
        <w:rPr>
          <w:i/>
        </w:rPr>
      </w:pPr>
      <w:r w:rsidRPr="00F91A5F">
        <w:rPr>
          <w:i/>
        </w:rPr>
        <w:t>D-E: Erosjon rundt trær, og utglidninger i kanten.</w:t>
      </w:r>
    </w:p>
    <w:p w:rsidR="00F91A5F" w:rsidRPr="00F91A5F" w:rsidRDefault="00F91A5F" w:rsidP="00F91A5F">
      <w:pPr>
        <w:rPr>
          <w:i/>
        </w:rPr>
      </w:pPr>
    </w:p>
    <w:p w:rsidR="00F91A5F" w:rsidRDefault="00F91A5F" w:rsidP="00F91A5F">
      <w:r>
        <w:rPr>
          <w:noProof/>
          <w:lang w:eastAsia="nb-NO"/>
        </w:rPr>
        <w:drawing>
          <wp:inline distT="0" distB="0" distL="0" distR="0" wp14:anchorId="1F635560" wp14:editId="40CF0AE8">
            <wp:extent cx="4483100" cy="3362325"/>
            <wp:effectExtent l="0" t="0" r="0" b="9525"/>
            <wp:docPr id="31"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485737" cy="3364303"/>
                    </a:xfrm>
                    <a:prstGeom prst="rect">
                      <a:avLst/>
                    </a:prstGeom>
                  </pic:spPr>
                </pic:pic>
              </a:graphicData>
            </a:graphic>
          </wp:inline>
        </w:drawing>
      </w:r>
    </w:p>
    <w:p w:rsidR="00F91A5F" w:rsidRPr="00F91A5F" w:rsidRDefault="00F91A5F" w:rsidP="00F91A5F">
      <w:pPr>
        <w:rPr>
          <w:i/>
        </w:rPr>
      </w:pPr>
      <w:r w:rsidRPr="00F91A5F">
        <w:rPr>
          <w:i/>
        </w:rPr>
        <w:t>E-F: Utglidninger</w:t>
      </w:r>
    </w:p>
    <w:p w:rsidR="00F91A5F" w:rsidRDefault="00F91A5F" w:rsidP="00F91A5F">
      <w:r>
        <w:rPr>
          <w:noProof/>
          <w:lang w:eastAsia="nb-NO"/>
        </w:rPr>
        <w:drawing>
          <wp:inline distT="0" distB="0" distL="0" distR="0" wp14:anchorId="61E2479D" wp14:editId="40E22A00">
            <wp:extent cx="3343275" cy="4457700"/>
            <wp:effectExtent l="0" t="0" r="9525" b="0"/>
            <wp:docPr id="37"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4.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354407" cy="4472542"/>
                    </a:xfrm>
                    <a:prstGeom prst="rect">
                      <a:avLst/>
                    </a:prstGeom>
                  </pic:spPr>
                </pic:pic>
              </a:graphicData>
            </a:graphic>
          </wp:inline>
        </w:drawing>
      </w:r>
    </w:p>
    <w:p w:rsidR="00F91A5F" w:rsidRDefault="00F91A5F" w:rsidP="00F91A5F">
      <w:pPr>
        <w:rPr>
          <w:i/>
        </w:rPr>
      </w:pPr>
      <w:r w:rsidRPr="00F91A5F">
        <w:rPr>
          <w:i/>
        </w:rPr>
        <w:t>F: Erosjon i utløp av samleledning</w:t>
      </w:r>
    </w:p>
    <w:p w:rsidR="00F91A5F" w:rsidRPr="00F91A5F" w:rsidRDefault="00F91A5F" w:rsidP="00F91A5F">
      <w:pPr>
        <w:rPr>
          <w:i/>
        </w:rPr>
      </w:pPr>
    </w:p>
    <w:p w:rsidR="00F91A5F" w:rsidRDefault="00F91A5F" w:rsidP="00F91A5F">
      <w:r>
        <w:rPr>
          <w:noProof/>
          <w:lang w:eastAsia="nb-NO"/>
        </w:rPr>
        <w:lastRenderedPageBreak/>
        <w:drawing>
          <wp:inline distT="0" distB="0" distL="0" distR="0" wp14:anchorId="3F722548" wp14:editId="190D087C">
            <wp:extent cx="3562350" cy="3562350"/>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61173" cy="3561173"/>
                    </a:xfrm>
                    <a:prstGeom prst="rect">
                      <a:avLst/>
                    </a:prstGeom>
                  </pic:spPr>
                </pic:pic>
              </a:graphicData>
            </a:graphic>
          </wp:inline>
        </w:drawing>
      </w:r>
    </w:p>
    <w:p w:rsidR="00F91A5F" w:rsidRPr="00F91A5F" w:rsidRDefault="00F91A5F" w:rsidP="00F91A5F">
      <w:pPr>
        <w:rPr>
          <w:i/>
        </w:rPr>
      </w:pPr>
      <w:r w:rsidRPr="00F91A5F">
        <w:rPr>
          <w:i/>
        </w:rPr>
        <w:t>G-E: Høye kanter og utglidninger.</w:t>
      </w:r>
    </w:p>
    <w:p w:rsidR="00F91A5F" w:rsidRDefault="00F91A5F" w:rsidP="00F91A5F">
      <w:r>
        <w:rPr>
          <w:noProof/>
          <w:lang w:eastAsia="nb-NO"/>
        </w:rPr>
        <w:drawing>
          <wp:inline distT="0" distB="0" distL="0" distR="0" wp14:anchorId="240B41E8" wp14:editId="5EEC3859">
            <wp:extent cx="3733800" cy="3733800"/>
            <wp:effectExtent l="0" t="0" r="0"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2.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32566" cy="3732566"/>
                    </a:xfrm>
                    <a:prstGeom prst="rect">
                      <a:avLst/>
                    </a:prstGeom>
                  </pic:spPr>
                </pic:pic>
              </a:graphicData>
            </a:graphic>
          </wp:inline>
        </w:drawing>
      </w:r>
    </w:p>
    <w:p w:rsidR="00F91A5F" w:rsidRDefault="00F91A5F" w:rsidP="00F91A5F">
      <w:pPr>
        <w:rPr>
          <w:i/>
        </w:rPr>
      </w:pPr>
      <w:r w:rsidRPr="00F91A5F">
        <w:rPr>
          <w:i/>
        </w:rPr>
        <w:t>H-I: Sedimentasjonsdam og erosjonssikret overløp.</w:t>
      </w:r>
    </w:p>
    <w:p w:rsidR="00F91A5F" w:rsidRPr="00F91A5F" w:rsidRDefault="00F91A5F" w:rsidP="00F91A5F">
      <w:pPr>
        <w:rPr>
          <w:i/>
        </w:rPr>
      </w:pPr>
    </w:p>
    <w:p w:rsidR="00F91A5F" w:rsidRDefault="00F91A5F" w:rsidP="00F91A5F">
      <w:r>
        <w:rPr>
          <w:noProof/>
          <w:lang w:eastAsia="nb-NO"/>
        </w:rPr>
        <w:lastRenderedPageBreak/>
        <w:drawing>
          <wp:inline distT="0" distB="0" distL="0" distR="0" wp14:anchorId="273A8AB8" wp14:editId="0BE88D43">
            <wp:extent cx="3733800" cy="3733800"/>
            <wp:effectExtent l="0" t="0" r="0" b="0"/>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5.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732565" cy="3732565"/>
                    </a:xfrm>
                    <a:prstGeom prst="rect">
                      <a:avLst/>
                    </a:prstGeom>
                  </pic:spPr>
                </pic:pic>
              </a:graphicData>
            </a:graphic>
          </wp:inline>
        </w:drawing>
      </w:r>
    </w:p>
    <w:p w:rsidR="00F91A5F" w:rsidRPr="00F91A5F" w:rsidRDefault="00F91A5F" w:rsidP="00F91A5F">
      <w:pPr>
        <w:rPr>
          <w:i/>
        </w:rPr>
      </w:pPr>
      <w:r w:rsidRPr="00F91A5F">
        <w:rPr>
          <w:i/>
        </w:rPr>
        <w:t>I-J: Lite vegetasjon og 9ngen vegetasjonssone på sørsiden. Store utglidninger.</w:t>
      </w:r>
    </w:p>
    <w:p w:rsidR="00F91A5F" w:rsidRDefault="00F91A5F" w:rsidP="00F91A5F">
      <w:r>
        <w:rPr>
          <w:noProof/>
          <w:lang w:eastAsia="nb-NO"/>
        </w:rPr>
        <w:drawing>
          <wp:inline distT="0" distB="0" distL="0" distR="0" wp14:anchorId="738003B3" wp14:editId="111AEB5B">
            <wp:extent cx="2914650" cy="2914650"/>
            <wp:effectExtent l="0" t="0" r="0" b="0"/>
            <wp:docPr id="45" name="Bil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0.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13686" cy="2913686"/>
                    </a:xfrm>
                    <a:prstGeom prst="rect">
                      <a:avLst/>
                    </a:prstGeom>
                  </pic:spPr>
                </pic:pic>
              </a:graphicData>
            </a:graphic>
          </wp:inline>
        </w:drawing>
      </w:r>
    </w:p>
    <w:p w:rsidR="00F91A5F" w:rsidRDefault="00F91A5F" w:rsidP="00F91A5F">
      <w:pPr>
        <w:rPr>
          <w:i/>
        </w:rPr>
      </w:pPr>
      <w:r w:rsidRPr="00F91A5F">
        <w:rPr>
          <w:i/>
        </w:rPr>
        <w:t>J-K: Stadig mindre problemer etter hvert, fordi elvekantene blir lavere mot Kallaksjøen.</w:t>
      </w:r>
    </w:p>
    <w:p w:rsidR="00F91A5F" w:rsidRPr="00F91A5F" w:rsidRDefault="00F91A5F" w:rsidP="00F91A5F">
      <w:pPr>
        <w:rPr>
          <w:i/>
        </w:rPr>
      </w:pPr>
    </w:p>
    <w:p w:rsidR="00F91A5F" w:rsidRDefault="00F91A5F" w:rsidP="00F91A5F"/>
    <w:p w:rsidR="00F91A5F" w:rsidRDefault="00F91A5F" w:rsidP="00F91A5F">
      <w:r>
        <w:rPr>
          <w:noProof/>
          <w:lang w:eastAsia="nb-NO"/>
        </w:rPr>
        <w:lastRenderedPageBreak/>
        <w:drawing>
          <wp:inline distT="0" distB="0" distL="0" distR="0" wp14:anchorId="50C3C951" wp14:editId="020EF84E">
            <wp:extent cx="3589866" cy="2019300"/>
            <wp:effectExtent l="0" t="0" r="0" b="0"/>
            <wp:docPr id="46" name="Bil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40.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591978" cy="2020488"/>
                    </a:xfrm>
                    <a:prstGeom prst="rect">
                      <a:avLst/>
                    </a:prstGeom>
                  </pic:spPr>
                </pic:pic>
              </a:graphicData>
            </a:graphic>
          </wp:inline>
        </w:drawing>
      </w:r>
    </w:p>
    <w:p w:rsidR="00F91A5F" w:rsidRDefault="00F91A5F" w:rsidP="00F91A5F">
      <w:pPr>
        <w:rPr>
          <w:i/>
        </w:rPr>
      </w:pPr>
      <w:r w:rsidRPr="00F91A5F">
        <w:rPr>
          <w:i/>
        </w:rPr>
        <w:t>L: Få problemer nordover fra L</w:t>
      </w:r>
    </w:p>
    <w:p w:rsidR="00F91A5F" w:rsidRPr="00F91A5F" w:rsidRDefault="00F91A5F" w:rsidP="00F91A5F">
      <w:pPr>
        <w:rPr>
          <w:i/>
        </w:rPr>
      </w:pPr>
    </w:p>
    <w:p w:rsidR="00F91A5F" w:rsidRDefault="00F91A5F" w:rsidP="00F91A5F">
      <w:r>
        <w:rPr>
          <w:noProof/>
          <w:lang w:eastAsia="nb-NO"/>
        </w:rPr>
        <w:drawing>
          <wp:inline distT="0" distB="0" distL="0" distR="0" wp14:anchorId="13586D94" wp14:editId="427084CF">
            <wp:extent cx="4148666" cy="2333625"/>
            <wp:effectExtent l="0" t="0" r="4445" b="0"/>
            <wp:docPr id="47" name="Bil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729.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151106" cy="2334998"/>
                    </a:xfrm>
                    <a:prstGeom prst="rect">
                      <a:avLst/>
                    </a:prstGeom>
                  </pic:spPr>
                </pic:pic>
              </a:graphicData>
            </a:graphic>
          </wp:inline>
        </w:drawing>
      </w:r>
    </w:p>
    <w:p w:rsidR="00F91A5F" w:rsidRPr="00F91A5F" w:rsidRDefault="00F91A5F" w:rsidP="00F91A5F">
      <w:pPr>
        <w:rPr>
          <w:i/>
        </w:rPr>
      </w:pPr>
      <w:r w:rsidRPr="00F91A5F">
        <w:rPr>
          <w:i/>
        </w:rPr>
        <w:t>L-M: Utglidninger på østsiden</w:t>
      </w:r>
    </w:p>
    <w:p w:rsidR="00F91A5F" w:rsidRDefault="00F91A5F" w:rsidP="00F91A5F"/>
    <w:p w:rsidR="00F91A5F" w:rsidRDefault="00F91A5F" w:rsidP="00F91A5F">
      <w:r>
        <w:rPr>
          <w:noProof/>
          <w:lang w:eastAsia="nb-NO"/>
        </w:rPr>
        <w:drawing>
          <wp:inline distT="0" distB="0" distL="0" distR="0" wp14:anchorId="71A3D2F6" wp14:editId="34E1186F">
            <wp:extent cx="4562475" cy="2566392"/>
            <wp:effectExtent l="0" t="0" r="0" b="5715"/>
            <wp:docPr id="52" name="Bil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154.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65159" cy="2567902"/>
                    </a:xfrm>
                    <a:prstGeom prst="rect">
                      <a:avLst/>
                    </a:prstGeom>
                  </pic:spPr>
                </pic:pic>
              </a:graphicData>
            </a:graphic>
          </wp:inline>
        </w:drawing>
      </w:r>
    </w:p>
    <w:p w:rsidR="00F91A5F" w:rsidRDefault="00F91A5F" w:rsidP="00F91A5F">
      <w:pPr>
        <w:rPr>
          <w:i/>
        </w:rPr>
      </w:pPr>
      <w:r w:rsidRPr="00F91A5F">
        <w:rPr>
          <w:i/>
        </w:rPr>
        <w:t>M-N: Mange små utglidninger</w:t>
      </w:r>
    </w:p>
    <w:p w:rsidR="00F91A5F" w:rsidRDefault="00F91A5F" w:rsidP="00F91A5F">
      <w:pPr>
        <w:rPr>
          <w:i/>
        </w:rPr>
      </w:pPr>
    </w:p>
    <w:p w:rsidR="00F91A5F" w:rsidRDefault="00F91A5F" w:rsidP="00F91A5F">
      <w:r>
        <w:rPr>
          <w:noProof/>
          <w:lang w:eastAsia="nb-NO"/>
        </w:rPr>
        <w:lastRenderedPageBreak/>
        <w:drawing>
          <wp:inline distT="0" distB="0" distL="0" distR="0" wp14:anchorId="3A7337E9" wp14:editId="7134BA76">
            <wp:extent cx="3686175" cy="2073474"/>
            <wp:effectExtent l="0" t="0" r="0" b="3175"/>
            <wp:docPr id="53" name="Bil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94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89274" cy="2075217"/>
                    </a:xfrm>
                    <a:prstGeom prst="rect">
                      <a:avLst/>
                    </a:prstGeom>
                  </pic:spPr>
                </pic:pic>
              </a:graphicData>
            </a:graphic>
          </wp:inline>
        </w:drawing>
      </w:r>
    </w:p>
    <w:p w:rsidR="00F91A5F" w:rsidRDefault="00F91A5F" w:rsidP="00F91A5F">
      <w:pPr>
        <w:rPr>
          <w:i/>
        </w:rPr>
      </w:pPr>
      <w:r w:rsidRPr="00F91A5F">
        <w:rPr>
          <w:i/>
        </w:rPr>
        <w:t>N: Erosjon i ytterkant i svingen.</w:t>
      </w:r>
    </w:p>
    <w:p w:rsidR="00F91A5F" w:rsidRPr="00F91A5F" w:rsidRDefault="00F91A5F" w:rsidP="00F91A5F">
      <w:pPr>
        <w:rPr>
          <w:i/>
        </w:rPr>
      </w:pPr>
    </w:p>
    <w:p w:rsidR="00F91A5F" w:rsidRDefault="00F91A5F" w:rsidP="00F91A5F">
      <w:r>
        <w:rPr>
          <w:noProof/>
          <w:lang w:eastAsia="nb-NO"/>
        </w:rPr>
        <w:drawing>
          <wp:inline distT="0" distB="0" distL="0" distR="0" wp14:anchorId="0EE23263" wp14:editId="16B3BAA3">
            <wp:extent cx="4064000" cy="2286000"/>
            <wp:effectExtent l="0" t="0" r="0" b="0"/>
            <wp:docPr id="54" name="Bil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90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066391" cy="2287345"/>
                    </a:xfrm>
                    <a:prstGeom prst="rect">
                      <a:avLst/>
                    </a:prstGeom>
                  </pic:spPr>
                </pic:pic>
              </a:graphicData>
            </a:graphic>
          </wp:inline>
        </w:drawing>
      </w:r>
    </w:p>
    <w:p w:rsidR="00F91A5F" w:rsidRPr="00F91A5F" w:rsidRDefault="00F91A5F" w:rsidP="00F91A5F">
      <w:pPr>
        <w:rPr>
          <w:i/>
        </w:rPr>
      </w:pPr>
      <w:r w:rsidRPr="00F91A5F">
        <w:rPr>
          <w:i/>
        </w:rPr>
        <w:t>N-O: Få problemer på denne strekningen</w:t>
      </w:r>
    </w:p>
    <w:p w:rsidR="00F91A5F" w:rsidRDefault="00F91A5F" w:rsidP="00F91A5F">
      <w:r>
        <w:rPr>
          <w:noProof/>
          <w:lang w:eastAsia="nb-NO"/>
        </w:rPr>
        <w:drawing>
          <wp:inline distT="0" distB="0" distL="0" distR="0" wp14:anchorId="080BBB50" wp14:editId="451D931A">
            <wp:extent cx="3609975" cy="3609975"/>
            <wp:effectExtent l="0" t="0" r="9525" b="9525"/>
            <wp:docPr id="55" name="Bil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4.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608781" cy="3608781"/>
                    </a:xfrm>
                    <a:prstGeom prst="rect">
                      <a:avLst/>
                    </a:prstGeom>
                  </pic:spPr>
                </pic:pic>
              </a:graphicData>
            </a:graphic>
          </wp:inline>
        </w:drawing>
      </w:r>
    </w:p>
    <w:p w:rsidR="00F91A5F" w:rsidRPr="00F91A5F" w:rsidRDefault="00F91A5F" w:rsidP="00F91A5F">
      <w:pPr>
        <w:rPr>
          <w:i/>
        </w:rPr>
      </w:pPr>
      <w:r w:rsidRPr="00F91A5F">
        <w:rPr>
          <w:i/>
        </w:rPr>
        <w:t>P: Sterk erosjon i svingen der steinsettingen slutter.</w:t>
      </w:r>
    </w:p>
    <w:p w:rsidR="00E23777" w:rsidRDefault="00E23777" w:rsidP="00C8406D"/>
    <w:sectPr w:rsidR="00E23777" w:rsidSect="00DF1ADD">
      <w:headerReference w:type="even" r:id="rId58"/>
      <w:footerReference w:type="even" r:id="rId59"/>
      <w:type w:val="continuous"/>
      <w:pgSz w:w="11906" w:h="16838" w:code="9"/>
      <w:pgMar w:top="1134" w:right="851" w:bottom="454" w:left="1701" w:header="567" w:footer="567"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732A" w:rsidRDefault="0054732A">
      <w:r>
        <w:separator/>
      </w:r>
    </w:p>
  </w:endnote>
  <w:endnote w:type="continuationSeparator" w:id="0">
    <w:p w:rsidR="0054732A" w:rsidRDefault="00547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Times-Roman">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4605"/>
      <w:gridCol w:w="4605"/>
    </w:tblGrid>
    <w:tr w:rsidR="00C8067D">
      <w:trPr>
        <w:trHeight w:val="151"/>
      </w:trPr>
      <w:tc>
        <w:tcPr>
          <w:tcW w:w="4605" w:type="dxa"/>
        </w:tcPr>
        <w:p w:rsidR="00C8067D" w:rsidRDefault="00C8067D">
          <w:pPr>
            <w:pStyle w:val="Bunntekst"/>
            <w:framePr w:wrap="around" w:hAnchor="text"/>
          </w:pPr>
        </w:p>
      </w:tc>
      <w:tc>
        <w:tcPr>
          <w:tcW w:w="4605" w:type="dxa"/>
        </w:tcPr>
        <w:p w:rsidR="00C8067D" w:rsidRDefault="00C8067D">
          <w:pPr>
            <w:pStyle w:val="Bunntekst"/>
            <w:framePr w:wrap="around" w:hAnchor="text"/>
          </w:pPr>
        </w:p>
      </w:tc>
    </w:tr>
  </w:tbl>
  <w:p w:rsidR="00C8067D" w:rsidRDefault="00C8067D">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single" w:sz="4" w:space="0" w:color="auto"/>
      </w:tblBorders>
      <w:tblLook w:val="01E0" w:firstRow="1" w:lastRow="1" w:firstColumn="1" w:lastColumn="1" w:noHBand="0" w:noVBand="0"/>
    </w:tblPr>
    <w:tblGrid>
      <w:gridCol w:w="7621"/>
      <w:gridCol w:w="1589"/>
    </w:tblGrid>
    <w:tr w:rsidR="00C8067D">
      <w:tc>
        <w:tcPr>
          <w:tcW w:w="7621" w:type="dxa"/>
        </w:tcPr>
        <w:p w:rsidR="00C8067D" w:rsidRPr="008B79AD" w:rsidRDefault="00C8067D">
          <w:pPr>
            <w:pStyle w:val="Bunntekst"/>
            <w:framePr w:wrap="around" w:hAnchor="text"/>
          </w:pPr>
          <w:r w:rsidRPr="008B79AD">
            <w:t xml:space="preserve">Forfatter, Bioforsk rapport nr. </w:t>
          </w:r>
        </w:p>
      </w:tc>
      <w:tc>
        <w:tcPr>
          <w:tcW w:w="1589" w:type="dxa"/>
        </w:tcPr>
        <w:p w:rsidR="00C8067D" w:rsidRPr="008B79AD" w:rsidRDefault="00C8067D" w:rsidP="008B79AD">
          <w:pPr>
            <w:pStyle w:val="Bunntekst"/>
            <w:framePr w:wrap="around" w:hAnchor="text"/>
            <w:jc w:val="right"/>
          </w:pPr>
          <w:r w:rsidRPr="008B79AD">
            <w:t xml:space="preserve">Side </w:t>
          </w:r>
          <w:r w:rsidRPr="008B79AD">
            <w:rPr>
              <w:rStyle w:val="Sidetall"/>
            </w:rPr>
            <w:fldChar w:fldCharType="begin"/>
          </w:r>
          <w:r w:rsidRPr="008B79AD">
            <w:rPr>
              <w:rStyle w:val="Sidetall"/>
            </w:rPr>
            <w:instrText xml:space="preserve"> PAGE </w:instrText>
          </w:r>
          <w:r w:rsidRPr="008B79AD">
            <w:rPr>
              <w:rStyle w:val="Sidetall"/>
            </w:rPr>
            <w:fldChar w:fldCharType="separate"/>
          </w:r>
          <w:r>
            <w:rPr>
              <w:rStyle w:val="Sidetall"/>
              <w:noProof/>
            </w:rPr>
            <w:t>3</w:t>
          </w:r>
          <w:r w:rsidRPr="008B79AD">
            <w:rPr>
              <w:rStyle w:val="Sidetall"/>
            </w:rPr>
            <w:fldChar w:fldCharType="end"/>
          </w:r>
        </w:p>
      </w:tc>
    </w:tr>
  </w:tbl>
  <w:p w:rsidR="00C8067D" w:rsidRDefault="00C8067D">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1D" w:rsidRDefault="0033481D">
    <w:pPr>
      <w:pStyle w:val="Bunnteks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81D" w:rsidRDefault="0033481D">
    <w:pPr>
      <w:pStyle w:val="Bunnteks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W w:w="0" w:type="auto"/>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47"/>
      <w:gridCol w:w="4747"/>
    </w:tblGrid>
    <w:tr w:rsidR="00C8067D">
      <w:tc>
        <w:tcPr>
          <w:tcW w:w="4747" w:type="dxa"/>
        </w:tcPr>
        <w:p w:rsidR="00C8067D" w:rsidRDefault="003D141D">
          <w:pPr>
            <w:pStyle w:val="Bunntekst"/>
          </w:pPr>
          <w:r>
            <w:t>Forfatter. Bioforsk rapport vol. X nr Y 200Z</w:t>
          </w:r>
        </w:p>
      </w:tc>
      <w:tc>
        <w:tcPr>
          <w:tcW w:w="4747" w:type="dxa"/>
        </w:tcPr>
        <w:p w:rsidR="00C8067D" w:rsidRDefault="00C8067D" w:rsidP="00A81B3B">
          <w:pPr>
            <w:pStyle w:val="Bunntekst"/>
            <w:jc w:val="right"/>
          </w:pPr>
          <w:r>
            <w:rPr>
              <w:snapToGrid w:val="0"/>
            </w:rPr>
            <w:t xml:space="preserve">Side </w:t>
          </w:r>
          <w:r>
            <w:rPr>
              <w:snapToGrid w:val="0"/>
            </w:rPr>
            <w:fldChar w:fldCharType="begin"/>
          </w:r>
          <w:r>
            <w:rPr>
              <w:snapToGrid w:val="0"/>
            </w:rPr>
            <w:instrText xml:space="preserve"> PAGE </w:instrText>
          </w:r>
          <w:r>
            <w:rPr>
              <w:snapToGrid w:val="0"/>
            </w:rPr>
            <w:fldChar w:fldCharType="separate"/>
          </w:r>
          <w:r w:rsidR="009C5090">
            <w:rPr>
              <w:noProof/>
              <w:snapToGrid w:val="0"/>
            </w:rPr>
            <w:t>2</w:t>
          </w:r>
          <w:r>
            <w:rPr>
              <w:snapToGrid w:val="0"/>
            </w:rPr>
            <w:fldChar w:fldCharType="end"/>
          </w:r>
        </w:p>
      </w:tc>
    </w:tr>
  </w:tbl>
  <w:p w:rsidR="00C8067D" w:rsidRDefault="00C8067D">
    <w:pPr>
      <w:pStyle w:val="Bunnteks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W w:w="0" w:type="auto"/>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472"/>
      <w:gridCol w:w="1022"/>
    </w:tblGrid>
    <w:tr w:rsidR="00C8067D">
      <w:tc>
        <w:tcPr>
          <w:tcW w:w="8472" w:type="dxa"/>
        </w:tcPr>
        <w:p w:rsidR="00C8067D" w:rsidRPr="004410E8" w:rsidRDefault="004410E8" w:rsidP="009F727D">
          <w:pPr>
            <w:pStyle w:val="Bunntekst"/>
            <w:rPr>
              <w:lang w:val="nn-NO"/>
            </w:rPr>
          </w:pPr>
          <w:r w:rsidRPr="004410E8">
            <w:rPr>
              <w:sz w:val="16"/>
              <w:szCs w:val="16"/>
              <w:lang w:val="nn-NO"/>
            </w:rPr>
            <w:t>Hauge, A</w:t>
          </w:r>
          <w:r w:rsidR="0047756D" w:rsidRPr="004410E8">
            <w:rPr>
              <w:sz w:val="16"/>
              <w:szCs w:val="16"/>
              <w:lang w:val="nn-NO"/>
            </w:rPr>
            <w:t>.</w:t>
          </w:r>
          <w:r w:rsidR="009F727D">
            <w:rPr>
              <w:sz w:val="16"/>
              <w:szCs w:val="16"/>
              <w:lang w:val="nn-NO"/>
            </w:rPr>
            <w:t>, Barneveld, R.</w:t>
          </w:r>
          <w:r w:rsidR="0047756D" w:rsidRPr="004410E8">
            <w:rPr>
              <w:sz w:val="16"/>
              <w:szCs w:val="16"/>
              <w:lang w:val="nn-NO"/>
            </w:rPr>
            <w:t xml:space="preserve"> Bioforsk Rapport </w:t>
          </w:r>
          <w:r w:rsidR="009F727D">
            <w:rPr>
              <w:sz w:val="16"/>
              <w:szCs w:val="16"/>
              <w:lang w:val="nn-NO"/>
            </w:rPr>
            <w:t>10</w:t>
          </w:r>
          <w:r w:rsidR="002C6EF2" w:rsidRPr="004410E8">
            <w:rPr>
              <w:sz w:val="16"/>
              <w:szCs w:val="16"/>
              <w:lang w:val="nn-NO"/>
            </w:rPr>
            <w:t xml:space="preserve"> </w:t>
          </w:r>
          <w:r w:rsidR="0047756D" w:rsidRPr="004410E8">
            <w:rPr>
              <w:sz w:val="16"/>
              <w:szCs w:val="16"/>
              <w:lang w:val="nn-NO"/>
            </w:rPr>
            <w:t>(</w:t>
          </w:r>
          <w:r w:rsidR="009F727D">
            <w:rPr>
              <w:sz w:val="16"/>
              <w:szCs w:val="16"/>
              <w:lang w:val="nn-NO"/>
            </w:rPr>
            <w:t>66</w:t>
          </w:r>
          <w:r w:rsidR="0047756D" w:rsidRPr="004410E8">
            <w:rPr>
              <w:sz w:val="16"/>
              <w:szCs w:val="16"/>
              <w:lang w:val="nn-NO"/>
            </w:rPr>
            <w:t>) 20</w:t>
          </w:r>
          <w:r w:rsidR="009F727D">
            <w:rPr>
              <w:sz w:val="16"/>
              <w:szCs w:val="16"/>
              <w:lang w:val="nn-NO"/>
            </w:rPr>
            <w:t>15</w:t>
          </w:r>
        </w:p>
      </w:tc>
      <w:tc>
        <w:tcPr>
          <w:tcW w:w="1022" w:type="dxa"/>
        </w:tcPr>
        <w:p w:rsidR="00C8067D" w:rsidRPr="0047756D" w:rsidRDefault="005A1AF6" w:rsidP="00A46220">
          <w:pPr>
            <w:pStyle w:val="Bunntekst"/>
            <w:jc w:val="right"/>
            <w:rPr>
              <w:sz w:val="16"/>
              <w:szCs w:val="16"/>
            </w:rPr>
          </w:pPr>
          <w:r w:rsidRPr="0047756D">
            <w:rPr>
              <w:snapToGrid w:val="0"/>
              <w:sz w:val="16"/>
              <w:szCs w:val="16"/>
            </w:rPr>
            <w:fldChar w:fldCharType="begin"/>
          </w:r>
          <w:r w:rsidRPr="0047756D">
            <w:rPr>
              <w:snapToGrid w:val="0"/>
              <w:sz w:val="16"/>
              <w:szCs w:val="16"/>
            </w:rPr>
            <w:instrText xml:space="preserve"> PAGE </w:instrText>
          </w:r>
          <w:r w:rsidRPr="0047756D">
            <w:rPr>
              <w:snapToGrid w:val="0"/>
              <w:sz w:val="16"/>
              <w:szCs w:val="16"/>
            </w:rPr>
            <w:fldChar w:fldCharType="separate"/>
          </w:r>
          <w:r w:rsidR="009D36B5">
            <w:rPr>
              <w:noProof/>
              <w:snapToGrid w:val="0"/>
              <w:sz w:val="16"/>
              <w:szCs w:val="16"/>
            </w:rPr>
            <w:t>2</w:t>
          </w:r>
          <w:r w:rsidRPr="0047756D">
            <w:rPr>
              <w:snapToGrid w:val="0"/>
              <w:sz w:val="16"/>
              <w:szCs w:val="16"/>
            </w:rPr>
            <w:fldChar w:fldCharType="end"/>
          </w:r>
          <w:r w:rsidRPr="0047756D">
            <w:rPr>
              <w:snapToGrid w:val="0"/>
              <w:sz w:val="16"/>
              <w:szCs w:val="16"/>
            </w:rPr>
            <w:t xml:space="preserve"> </w:t>
          </w:r>
        </w:p>
      </w:tc>
    </w:tr>
  </w:tbl>
  <w:p w:rsidR="00C8067D" w:rsidRDefault="00C8067D">
    <w:pPr>
      <w:pStyle w:val="Bunnteks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W w:w="0" w:type="auto"/>
      <w:tblBorders>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47"/>
      <w:gridCol w:w="4747"/>
    </w:tblGrid>
    <w:tr w:rsidR="00C8067D">
      <w:tc>
        <w:tcPr>
          <w:tcW w:w="4747" w:type="dxa"/>
        </w:tcPr>
        <w:p w:rsidR="00C8067D" w:rsidRDefault="00C8067D">
          <w:pPr>
            <w:pStyle w:val="Bunntekst"/>
          </w:pPr>
          <w:r>
            <w:t>Forfatter. Bioforsk rapport</w:t>
          </w:r>
          <w:r w:rsidR="003D141D">
            <w:t xml:space="preserve"> vol.</w:t>
          </w:r>
          <w:r>
            <w:t xml:space="preserve"> </w:t>
          </w:r>
          <w:r w:rsidR="003D141D">
            <w:t xml:space="preserve">X </w:t>
          </w:r>
          <w:r>
            <w:t>nr</w:t>
          </w:r>
          <w:r w:rsidR="003D141D">
            <w:t xml:space="preserve"> Y 200Z</w:t>
          </w:r>
        </w:p>
      </w:tc>
      <w:tc>
        <w:tcPr>
          <w:tcW w:w="4747" w:type="dxa"/>
        </w:tcPr>
        <w:p w:rsidR="00C8067D" w:rsidRDefault="00C8067D" w:rsidP="00A46220">
          <w:pPr>
            <w:pStyle w:val="Bunntekst"/>
            <w:jc w:val="right"/>
          </w:pPr>
          <w:r>
            <w:rPr>
              <w:snapToGrid w:val="0"/>
            </w:rPr>
            <w:t xml:space="preserve">Side </w:t>
          </w:r>
          <w:r>
            <w:rPr>
              <w:snapToGrid w:val="0"/>
            </w:rPr>
            <w:fldChar w:fldCharType="begin"/>
          </w:r>
          <w:r>
            <w:rPr>
              <w:snapToGrid w:val="0"/>
            </w:rPr>
            <w:instrText xml:space="preserve"> PAGE </w:instrText>
          </w:r>
          <w:r>
            <w:rPr>
              <w:snapToGrid w:val="0"/>
            </w:rPr>
            <w:fldChar w:fldCharType="separate"/>
          </w:r>
          <w:r w:rsidR="009C5090">
            <w:rPr>
              <w:noProof/>
              <w:snapToGrid w:val="0"/>
            </w:rPr>
            <w:t>4</w:t>
          </w:r>
          <w:r>
            <w:rPr>
              <w:snapToGrid w:val="0"/>
            </w:rPr>
            <w:fldChar w:fldCharType="end"/>
          </w:r>
        </w:p>
      </w:tc>
    </w:tr>
  </w:tbl>
  <w:p w:rsidR="00C8067D" w:rsidRDefault="00C8067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732A" w:rsidRDefault="0054732A">
      <w:r>
        <w:separator/>
      </w:r>
    </w:p>
  </w:footnote>
  <w:footnote w:type="continuationSeparator" w:id="0">
    <w:p w:rsidR="0054732A" w:rsidRDefault="005473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7D" w:rsidRDefault="0054732A">
    <w:pPr>
      <w:pStyle w:val="Topptekst"/>
    </w:pPr>
    <w:r>
      <w:rPr>
        <w:noProof/>
        <w:lang w:eastAsia="nb-NO"/>
      </w:rPr>
      <w:drawing>
        <wp:anchor distT="0" distB="0" distL="114300" distR="114300" simplePos="0" relativeHeight="251656704" behindDoc="0" locked="0" layoutInCell="1" allowOverlap="1" wp14:anchorId="3D5000AF" wp14:editId="413702A1">
          <wp:simplePos x="0" y="0"/>
          <wp:positionH relativeFrom="column">
            <wp:posOffset>-31750</wp:posOffset>
          </wp:positionH>
          <wp:positionV relativeFrom="paragraph">
            <wp:posOffset>-243205</wp:posOffset>
          </wp:positionV>
          <wp:extent cx="976630" cy="540385"/>
          <wp:effectExtent l="0" t="0" r="0" b="0"/>
          <wp:wrapNone/>
          <wp:docPr id="49" name="Bilde 1" descr="Bioforsk_logo_shv 2 c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oforsk_logo_shv 2 cm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6630" cy="540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7D" w:rsidRDefault="0054732A">
    <w:pPr>
      <w:pStyle w:val="Topptekst"/>
    </w:pPr>
    <w:r>
      <w:rPr>
        <w:noProof/>
        <w:lang w:eastAsia="nb-NO"/>
      </w:rPr>
      <w:drawing>
        <wp:anchor distT="0" distB="0" distL="114300" distR="114300" simplePos="0" relativeHeight="251657728" behindDoc="0" locked="0" layoutInCell="1" allowOverlap="1" wp14:anchorId="766CB825" wp14:editId="43E16598">
          <wp:simplePos x="0" y="0"/>
          <wp:positionH relativeFrom="column">
            <wp:posOffset>4848860</wp:posOffset>
          </wp:positionH>
          <wp:positionV relativeFrom="paragraph">
            <wp:posOffset>-222250</wp:posOffset>
          </wp:positionV>
          <wp:extent cx="976630" cy="540385"/>
          <wp:effectExtent l="0" t="0" r="0" b="0"/>
          <wp:wrapNone/>
          <wp:docPr id="50" name="Bilde 50" descr="Bioforsk_logo_shv 2 c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oforsk_logo_shv 2 cm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6630" cy="540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067D" w:rsidRDefault="0054732A">
    <w:pPr>
      <w:pStyle w:val="Topptekst"/>
    </w:pPr>
    <w:r>
      <w:rPr>
        <w:noProof/>
        <w:lang w:eastAsia="nb-NO"/>
      </w:rPr>
      <w:drawing>
        <wp:anchor distT="0" distB="0" distL="114300" distR="114300" simplePos="0" relativeHeight="251658752" behindDoc="0" locked="0" layoutInCell="1" allowOverlap="1">
          <wp:simplePos x="0" y="0"/>
          <wp:positionH relativeFrom="column">
            <wp:posOffset>-31750</wp:posOffset>
          </wp:positionH>
          <wp:positionV relativeFrom="paragraph">
            <wp:posOffset>-243205</wp:posOffset>
          </wp:positionV>
          <wp:extent cx="976630" cy="540385"/>
          <wp:effectExtent l="0" t="0" r="0" b="0"/>
          <wp:wrapNone/>
          <wp:docPr id="3" name="Bilde 3" descr="Bioforsk_logo_shv 2 cm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oforsk_logo_shv 2 cm cop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6630" cy="5403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C0C69C2"/>
    <w:lvl w:ilvl="0">
      <w:start w:val="1"/>
      <w:numFmt w:val="decimal"/>
      <w:lvlText w:val="%1."/>
      <w:lvlJc w:val="left"/>
      <w:pPr>
        <w:tabs>
          <w:tab w:val="num" w:pos="1492"/>
        </w:tabs>
        <w:ind w:left="1492" w:hanging="360"/>
      </w:pPr>
    </w:lvl>
  </w:abstractNum>
  <w:abstractNum w:abstractNumId="1">
    <w:nsid w:val="FFFFFF7D"/>
    <w:multiLevelType w:val="singleLevel"/>
    <w:tmpl w:val="A776091A"/>
    <w:lvl w:ilvl="0">
      <w:start w:val="1"/>
      <w:numFmt w:val="decimal"/>
      <w:lvlText w:val="%1."/>
      <w:lvlJc w:val="left"/>
      <w:pPr>
        <w:tabs>
          <w:tab w:val="num" w:pos="1209"/>
        </w:tabs>
        <w:ind w:left="1209" w:hanging="360"/>
      </w:pPr>
    </w:lvl>
  </w:abstractNum>
  <w:abstractNum w:abstractNumId="2">
    <w:nsid w:val="FFFFFF7E"/>
    <w:multiLevelType w:val="singleLevel"/>
    <w:tmpl w:val="64EAF726"/>
    <w:lvl w:ilvl="0">
      <w:start w:val="1"/>
      <w:numFmt w:val="decimal"/>
      <w:lvlText w:val="%1."/>
      <w:lvlJc w:val="left"/>
      <w:pPr>
        <w:tabs>
          <w:tab w:val="num" w:pos="926"/>
        </w:tabs>
        <w:ind w:left="926" w:hanging="360"/>
      </w:pPr>
    </w:lvl>
  </w:abstractNum>
  <w:abstractNum w:abstractNumId="3">
    <w:nsid w:val="FFFFFF7F"/>
    <w:multiLevelType w:val="singleLevel"/>
    <w:tmpl w:val="3BA6D9EE"/>
    <w:lvl w:ilvl="0">
      <w:start w:val="1"/>
      <w:numFmt w:val="decimal"/>
      <w:lvlText w:val="%1."/>
      <w:lvlJc w:val="left"/>
      <w:pPr>
        <w:tabs>
          <w:tab w:val="num" w:pos="643"/>
        </w:tabs>
        <w:ind w:left="643" w:hanging="360"/>
      </w:pPr>
    </w:lvl>
  </w:abstractNum>
  <w:abstractNum w:abstractNumId="4">
    <w:nsid w:val="FFFFFF80"/>
    <w:multiLevelType w:val="singleLevel"/>
    <w:tmpl w:val="2CFC095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95A28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0A4F4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31C560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BA2BC36"/>
    <w:lvl w:ilvl="0">
      <w:start w:val="1"/>
      <w:numFmt w:val="decimal"/>
      <w:lvlText w:val="%1."/>
      <w:lvlJc w:val="left"/>
      <w:pPr>
        <w:tabs>
          <w:tab w:val="num" w:pos="360"/>
        </w:tabs>
        <w:ind w:left="360" w:hanging="360"/>
      </w:pPr>
    </w:lvl>
  </w:abstractNum>
  <w:abstractNum w:abstractNumId="9">
    <w:nsid w:val="FFFFFF89"/>
    <w:multiLevelType w:val="singleLevel"/>
    <w:tmpl w:val="4052F80A"/>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01768E50"/>
    <w:lvl w:ilvl="0">
      <w:start w:val="1"/>
      <w:numFmt w:val="decimal"/>
      <w:lvlText w:val="%1."/>
      <w:legacy w:legacy="1" w:legacySpace="57" w:legacyIndent="0"/>
      <w:lvlJc w:val="left"/>
    </w:lvl>
    <w:lvl w:ilvl="1">
      <w:start w:val="1"/>
      <w:numFmt w:val="decimal"/>
      <w:lvlText w:val="%1.%2."/>
      <w:legacy w:legacy="1" w:legacySpace="57" w:legacyIndent="0"/>
      <w:lvlJc w:val="left"/>
    </w:lvl>
    <w:lvl w:ilvl="2">
      <w:start w:val="1"/>
      <w:numFmt w:val="decimal"/>
      <w:lvlText w:val="%1.%2.%3."/>
      <w:legacy w:legacy="1" w:legacySpace="57" w:legacyIndent="0"/>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1">
    <w:nsid w:val="1BE71CCC"/>
    <w:multiLevelType w:val="hybridMultilevel"/>
    <w:tmpl w:val="E4A07C3E"/>
    <w:lvl w:ilvl="0" w:tplc="FAC88CD2">
      <w:numFmt w:val="bullet"/>
      <w:lvlText w:val="-"/>
      <w:lvlJc w:val="left"/>
      <w:pPr>
        <w:ind w:left="720" w:hanging="360"/>
      </w:pPr>
      <w:rPr>
        <w:rFonts w:ascii="Trebuchet MS" w:eastAsia="Times New Roman" w:hAnsi="Trebuchet MS"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2D543C94"/>
    <w:multiLevelType w:val="multilevel"/>
    <w:tmpl w:val="FD3C7B86"/>
    <w:lvl w:ilvl="0">
      <w:start w:val="1"/>
      <w:numFmt w:val="decimal"/>
      <w:pStyle w:val="Overskrift1"/>
      <w:lvlText w:val="%1."/>
      <w:lvlJc w:val="left"/>
      <w:pPr>
        <w:tabs>
          <w:tab w:val="num" w:pos="0"/>
        </w:tabs>
        <w:ind w:left="0" w:firstLine="0"/>
      </w:pPr>
      <w:rPr>
        <w:rFonts w:hint="default"/>
      </w:rPr>
    </w:lvl>
    <w:lvl w:ilvl="1">
      <w:start w:val="1"/>
      <w:numFmt w:val="decimal"/>
      <w:pStyle w:val="Overskrift2"/>
      <w:lvlText w:val="%1.%2"/>
      <w:lvlJc w:val="left"/>
      <w:pPr>
        <w:tabs>
          <w:tab w:val="num" w:pos="227"/>
        </w:tabs>
        <w:ind w:left="0" w:firstLine="0"/>
      </w:pPr>
      <w:rPr>
        <w:rFonts w:hint="default"/>
      </w:rPr>
    </w:lvl>
    <w:lvl w:ilvl="2">
      <w:start w:val="1"/>
      <w:numFmt w:val="decimal"/>
      <w:pStyle w:val="Overskrift3"/>
      <w:lvlText w:val="%1.%2.%3"/>
      <w:lvlJc w:val="left"/>
      <w:pPr>
        <w:tabs>
          <w:tab w:val="num" w:pos="0"/>
        </w:tabs>
        <w:ind w:left="0" w:firstLine="0"/>
      </w:pPr>
      <w:rPr>
        <w:rFonts w:hint="default"/>
      </w:rPr>
    </w:lvl>
    <w:lvl w:ilvl="3">
      <w:start w:val="1"/>
      <w:numFmt w:val="decimal"/>
      <w:pStyle w:val="Overskrift4"/>
      <w:lvlText w:val="%1.%2.%3.%4"/>
      <w:lvlJc w:val="left"/>
      <w:pPr>
        <w:tabs>
          <w:tab w:val="num" w:pos="113"/>
        </w:tabs>
        <w:ind w:left="57" w:hanging="57"/>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13">
    <w:nsid w:val="3CE73354"/>
    <w:multiLevelType w:val="multilevel"/>
    <w:tmpl w:val="FD3C7B86"/>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227"/>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113"/>
        </w:tabs>
        <w:ind w:left="57" w:hanging="57"/>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4">
    <w:nsid w:val="4EC34E9F"/>
    <w:multiLevelType w:val="hybridMultilevel"/>
    <w:tmpl w:val="EC8C7B28"/>
    <w:lvl w:ilvl="0" w:tplc="08F29668">
      <w:start w:val="1"/>
      <w:numFmt w:val="bullet"/>
      <w:lvlText w:val=""/>
      <w:lvlJc w:val="left"/>
      <w:pPr>
        <w:tabs>
          <w:tab w:val="num" w:pos="720"/>
        </w:tabs>
        <w:ind w:left="720" w:hanging="360"/>
      </w:pPr>
      <w:rPr>
        <w:rFonts w:ascii="Webdings" w:hAnsi="Webdings" w:hint="default"/>
      </w:rPr>
    </w:lvl>
    <w:lvl w:ilvl="1" w:tplc="AFF4D9A0" w:tentative="1">
      <w:start w:val="1"/>
      <w:numFmt w:val="bullet"/>
      <w:lvlText w:val=""/>
      <w:lvlJc w:val="left"/>
      <w:pPr>
        <w:tabs>
          <w:tab w:val="num" w:pos="1440"/>
        </w:tabs>
        <w:ind w:left="1440" w:hanging="360"/>
      </w:pPr>
      <w:rPr>
        <w:rFonts w:ascii="Webdings" w:hAnsi="Webdings" w:hint="default"/>
      </w:rPr>
    </w:lvl>
    <w:lvl w:ilvl="2" w:tplc="8086FC66" w:tentative="1">
      <w:start w:val="1"/>
      <w:numFmt w:val="bullet"/>
      <w:lvlText w:val=""/>
      <w:lvlJc w:val="left"/>
      <w:pPr>
        <w:tabs>
          <w:tab w:val="num" w:pos="2160"/>
        </w:tabs>
        <w:ind w:left="2160" w:hanging="360"/>
      </w:pPr>
      <w:rPr>
        <w:rFonts w:ascii="Webdings" w:hAnsi="Webdings" w:hint="default"/>
      </w:rPr>
    </w:lvl>
    <w:lvl w:ilvl="3" w:tplc="850A6C5C" w:tentative="1">
      <w:start w:val="1"/>
      <w:numFmt w:val="bullet"/>
      <w:lvlText w:val=""/>
      <w:lvlJc w:val="left"/>
      <w:pPr>
        <w:tabs>
          <w:tab w:val="num" w:pos="2880"/>
        </w:tabs>
        <w:ind w:left="2880" w:hanging="360"/>
      </w:pPr>
      <w:rPr>
        <w:rFonts w:ascii="Webdings" w:hAnsi="Webdings" w:hint="default"/>
      </w:rPr>
    </w:lvl>
    <w:lvl w:ilvl="4" w:tplc="844E38AE" w:tentative="1">
      <w:start w:val="1"/>
      <w:numFmt w:val="bullet"/>
      <w:lvlText w:val=""/>
      <w:lvlJc w:val="left"/>
      <w:pPr>
        <w:tabs>
          <w:tab w:val="num" w:pos="3600"/>
        </w:tabs>
        <w:ind w:left="3600" w:hanging="360"/>
      </w:pPr>
      <w:rPr>
        <w:rFonts w:ascii="Webdings" w:hAnsi="Webdings" w:hint="default"/>
      </w:rPr>
    </w:lvl>
    <w:lvl w:ilvl="5" w:tplc="DA7EB4E4" w:tentative="1">
      <w:start w:val="1"/>
      <w:numFmt w:val="bullet"/>
      <w:lvlText w:val=""/>
      <w:lvlJc w:val="left"/>
      <w:pPr>
        <w:tabs>
          <w:tab w:val="num" w:pos="4320"/>
        </w:tabs>
        <w:ind w:left="4320" w:hanging="360"/>
      </w:pPr>
      <w:rPr>
        <w:rFonts w:ascii="Webdings" w:hAnsi="Webdings" w:hint="default"/>
      </w:rPr>
    </w:lvl>
    <w:lvl w:ilvl="6" w:tplc="133C4E20" w:tentative="1">
      <w:start w:val="1"/>
      <w:numFmt w:val="bullet"/>
      <w:lvlText w:val=""/>
      <w:lvlJc w:val="left"/>
      <w:pPr>
        <w:tabs>
          <w:tab w:val="num" w:pos="5040"/>
        </w:tabs>
        <w:ind w:left="5040" w:hanging="360"/>
      </w:pPr>
      <w:rPr>
        <w:rFonts w:ascii="Webdings" w:hAnsi="Webdings" w:hint="default"/>
      </w:rPr>
    </w:lvl>
    <w:lvl w:ilvl="7" w:tplc="95D0F4F4" w:tentative="1">
      <w:start w:val="1"/>
      <w:numFmt w:val="bullet"/>
      <w:lvlText w:val=""/>
      <w:lvlJc w:val="left"/>
      <w:pPr>
        <w:tabs>
          <w:tab w:val="num" w:pos="5760"/>
        </w:tabs>
        <w:ind w:left="5760" w:hanging="360"/>
      </w:pPr>
      <w:rPr>
        <w:rFonts w:ascii="Webdings" w:hAnsi="Webdings" w:hint="default"/>
      </w:rPr>
    </w:lvl>
    <w:lvl w:ilvl="8" w:tplc="CF020DCE" w:tentative="1">
      <w:start w:val="1"/>
      <w:numFmt w:val="bullet"/>
      <w:lvlText w:val=""/>
      <w:lvlJc w:val="left"/>
      <w:pPr>
        <w:tabs>
          <w:tab w:val="num" w:pos="6480"/>
        </w:tabs>
        <w:ind w:left="6480" w:hanging="360"/>
      </w:pPr>
      <w:rPr>
        <w:rFonts w:ascii="Webdings" w:hAnsi="Webdings" w:hint="default"/>
      </w:rPr>
    </w:lvl>
  </w:abstractNum>
  <w:num w:numId="1">
    <w:abstractNumId w:val="12"/>
  </w:num>
  <w:num w:numId="2">
    <w:abstractNumId w:val="13"/>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 w:numId="13">
    <w:abstractNumId w:val="11"/>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activeWritingStyle w:appName="MSWord" w:lang="nb-NO" w:vendorID="666" w:dllVersion="513" w:checkStyle="1"/>
  <w:activeWritingStyle w:appName="MSWord" w:lang="nb-NO" w:vendorID="22" w:dllVersion="513"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noPunctuationKerning/>
  <w:characterSpacingControl w:val="doNotCompress"/>
  <w:hdrShapeDefaults>
    <o:shapedefaults v:ext="edit" spidmax="28673">
      <o:colormru v:ext="edit" colors="#cc0,#ccd15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732A"/>
    <w:rsid w:val="000127FA"/>
    <w:rsid w:val="00027F33"/>
    <w:rsid w:val="00061C52"/>
    <w:rsid w:val="00095930"/>
    <w:rsid w:val="000D2D4F"/>
    <w:rsid w:val="000D4BF3"/>
    <w:rsid w:val="00100F04"/>
    <w:rsid w:val="00104EF0"/>
    <w:rsid w:val="00124FA9"/>
    <w:rsid w:val="00154D08"/>
    <w:rsid w:val="001572C4"/>
    <w:rsid w:val="001930F8"/>
    <w:rsid w:val="00194D74"/>
    <w:rsid w:val="001A0F75"/>
    <w:rsid w:val="001A76C3"/>
    <w:rsid w:val="001A7757"/>
    <w:rsid w:val="001B3273"/>
    <w:rsid w:val="001B7706"/>
    <w:rsid w:val="001C537B"/>
    <w:rsid w:val="001E08C5"/>
    <w:rsid w:val="002017E4"/>
    <w:rsid w:val="00204AB0"/>
    <w:rsid w:val="002360A7"/>
    <w:rsid w:val="00243A10"/>
    <w:rsid w:val="002706BD"/>
    <w:rsid w:val="00273B00"/>
    <w:rsid w:val="002830ED"/>
    <w:rsid w:val="002C6EF2"/>
    <w:rsid w:val="002C6FF4"/>
    <w:rsid w:val="002F5715"/>
    <w:rsid w:val="00305DDA"/>
    <w:rsid w:val="00322D89"/>
    <w:rsid w:val="0033481D"/>
    <w:rsid w:val="00342C0C"/>
    <w:rsid w:val="00362A0C"/>
    <w:rsid w:val="00371E9C"/>
    <w:rsid w:val="003910F3"/>
    <w:rsid w:val="003955F6"/>
    <w:rsid w:val="003C2BAA"/>
    <w:rsid w:val="003C4ADD"/>
    <w:rsid w:val="003D141D"/>
    <w:rsid w:val="003E1262"/>
    <w:rsid w:val="003E2785"/>
    <w:rsid w:val="003E63B0"/>
    <w:rsid w:val="003F4E7A"/>
    <w:rsid w:val="003F75D3"/>
    <w:rsid w:val="0040567A"/>
    <w:rsid w:val="00417491"/>
    <w:rsid w:val="004278BE"/>
    <w:rsid w:val="004410E8"/>
    <w:rsid w:val="00445E8D"/>
    <w:rsid w:val="004544B9"/>
    <w:rsid w:val="00471380"/>
    <w:rsid w:val="0047756D"/>
    <w:rsid w:val="004826BF"/>
    <w:rsid w:val="00493C3B"/>
    <w:rsid w:val="00496D2D"/>
    <w:rsid w:val="004A29AC"/>
    <w:rsid w:val="004A7B49"/>
    <w:rsid w:val="004C4C27"/>
    <w:rsid w:val="005031D5"/>
    <w:rsid w:val="00510A8F"/>
    <w:rsid w:val="00534C67"/>
    <w:rsid w:val="0054732A"/>
    <w:rsid w:val="00556547"/>
    <w:rsid w:val="00574191"/>
    <w:rsid w:val="0058564A"/>
    <w:rsid w:val="00591CE9"/>
    <w:rsid w:val="005A1AF6"/>
    <w:rsid w:val="005A655B"/>
    <w:rsid w:val="005D1865"/>
    <w:rsid w:val="005D51AA"/>
    <w:rsid w:val="005E2288"/>
    <w:rsid w:val="005E3C71"/>
    <w:rsid w:val="005E5EC2"/>
    <w:rsid w:val="0061548D"/>
    <w:rsid w:val="00622F67"/>
    <w:rsid w:val="00625C7C"/>
    <w:rsid w:val="00635AA0"/>
    <w:rsid w:val="006533E9"/>
    <w:rsid w:val="00657BC7"/>
    <w:rsid w:val="00674DB5"/>
    <w:rsid w:val="006950B5"/>
    <w:rsid w:val="006C0CDB"/>
    <w:rsid w:val="006E20C3"/>
    <w:rsid w:val="006F4281"/>
    <w:rsid w:val="00734E6E"/>
    <w:rsid w:val="00742959"/>
    <w:rsid w:val="007468BD"/>
    <w:rsid w:val="00755282"/>
    <w:rsid w:val="00760FB6"/>
    <w:rsid w:val="007611FE"/>
    <w:rsid w:val="007838D7"/>
    <w:rsid w:val="00784C6F"/>
    <w:rsid w:val="007B63B3"/>
    <w:rsid w:val="007D07F7"/>
    <w:rsid w:val="007D2A86"/>
    <w:rsid w:val="007E52F5"/>
    <w:rsid w:val="008158C1"/>
    <w:rsid w:val="00841C83"/>
    <w:rsid w:val="00850766"/>
    <w:rsid w:val="0087733A"/>
    <w:rsid w:val="008A632B"/>
    <w:rsid w:val="008B79AD"/>
    <w:rsid w:val="008C7B0E"/>
    <w:rsid w:val="008D151F"/>
    <w:rsid w:val="008E21BE"/>
    <w:rsid w:val="0090146A"/>
    <w:rsid w:val="00906C1D"/>
    <w:rsid w:val="0091187E"/>
    <w:rsid w:val="0093359F"/>
    <w:rsid w:val="00934AFF"/>
    <w:rsid w:val="00943A00"/>
    <w:rsid w:val="00965BF1"/>
    <w:rsid w:val="00976E07"/>
    <w:rsid w:val="00982D9A"/>
    <w:rsid w:val="00994B5A"/>
    <w:rsid w:val="009A490B"/>
    <w:rsid w:val="009B2C1C"/>
    <w:rsid w:val="009C0A3D"/>
    <w:rsid w:val="009C5090"/>
    <w:rsid w:val="009D2DE6"/>
    <w:rsid w:val="009D36B5"/>
    <w:rsid w:val="009E0C87"/>
    <w:rsid w:val="009F727D"/>
    <w:rsid w:val="00A10064"/>
    <w:rsid w:val="00A126C6"/>
    <w:rsid w:val="00A27F23"/>
    <w:rsid w:val="00A41CA1"/>
    <w:rsid w:val="00A46220"/>
    <w:rsid w:val="00A54404"/>
    <w:rsid w:val="00A56C0B"/>
    <w:rsid w:val="00A607BF"/>
    <w:rsid w:val="00A676ED"/>
    <w:rsid w:val="00A73306"/>
    <w:rsid w:val="00A81B3B"/>
    <w:rsid w:val="00A937C0"/>
    <w:rsid w:val="00A970F2"/>
    <w:rsid w:val="00AA36AF"/>
    <w:rsid w:val="00AA3F6C"/>
    <w:rsid w:val="00AA70DC"/>
    <w:rsid w:val="00AB2DFE"/>
    <w:rsid w:val="00AC1A79"/>
    <w:rsid w:val="00AD1B69"/>
    <w:rsid w:val="00B02735"/>
    <w:rsid w:val="00B148DC"/>
    <w:rsid w:val="00B243F8"/>
    <w:rsid w:val="00B25C0B"/>
    <w:rsid w:val="00B3401B"/>
    <w:rsid w:val="00B352D2"/>
    <w:rsid w:val="00B40B2A"/>
    <w:rsid w:val="00B736B2"/>
    <w:rsid w:val="00B7610E"/>
    <w:rsid w:val="00B8014E"/>
    <w:rsid w:val="00B80D29"/>
    <w:rsid w:val="00BA1122"/>
    <w:rsid w:val="00BC178D"/>
    <w:rsid w:val="00BE078E"/>
    <w:rsid w:val="00C16B1D"/>
    <w:rsid w:val="00C212F7"/>
    <w:rsid w:val="00C2479E"/>
    <w:rsid w:val="00C30AF8"/>
    <w:rsid w:val="00C33886"/>
    <w:rsid w:val="00C34305"/>
    <w:rsid w:val="00C36719"/>
    <w:rsid w:val="00C56940"/>
    <w:rsid w:val="00C61EA1"/>
    <w:rsid w:val="00C8067D"/>
    <w:rsid w:val="00C8406D"/>
    <w:rsid w:val="00C9339E"/>
    <w:rsid w:val="00CC0808"/>
    <w:rsid w:val="00CC1ADC"/>
    <w:rsid w:val="00CD069F"/>
    <w:rsid w:val="00CD35B9"/>
    <w:rsid w:val="00CD53C1"/>
    <w:rsid w:val="00CF0861"/>
    <w:rsid w:val="00D00333"/>
    <w:rsid w:val="00D008AA"/>
    <w:rsid w:val="00D07FB8"/>
    <w:rsid w:val="00D10C99"/>
    <w:rsid w:val="00D15FC6"/>
    <w:rsid w:val="00D165F6"/>
    <w:rsid w:val="00D4340D"/>
    <w:rsid w:val="00D4784E"/>
    <w:rsid w:val="00D5215B"/>
    <w:rsid w:val="00D85034"/>
    <w:rsid w:val="00DB3D06"/>
    <w:rsid w:val="00DC3450"/>
    <w:rsid w:val="00DC3DED"/>
    <w:rsid w:val="00DE309A"/>
    <w:rsid w:val="00DE668C"/>
    <w:rsid w:val="00DF1ADD"/>
    <w:rsid w:val="00E11C0C"/>
    <w:rsid w:val="00E20A82"/>
    <w:rsid w:val="00E20DBB"/>
    <w:rsid w:val="00E23777"/>
    <w:rsid w:val="00E32881"/>
    <w:rsid w:val="00E3764B"/>
    <w:rsid w:val="00E44540"/>
    <w:rsid w:val="00E47579"/>
    <w:rsid w:val="00E52531"/>
    <w:rsid w:val="00E6658B"/>
    <w:rsid w:val="00E82D85"/>
    <w:rsid w:val="00EB712B"/>
    <w:rsid w:val="00EE1770"/>
    <w:rsid w:val="00EE1908"/>
    <w:rsid w:val="00EE73A3"/>
    <w:rsid w:val="00EF7A3C"/>
    <w:rsid w:val="00F01C54"/>
    <w:rsid w:val="00F177E4"/>
    <w:rsid w:val="00F21BA1"/>
    <w:rsid w:val="00F23896"/>
    <w:rsid w:val="00F43CC1"/>
    <w:rsid w:val="00F72EDF"/>
    <w:rsid w:val="00F77585"/>
    <w:rsid w:val="00F85E6B"/>
    <w:rsid w:val="00F91A5F"/>
    <w:rsid w:val="00FB0240"/>
    <w:rsid w:val="00FD48C8"/>
    <w:rsid w:val="00FF2133"/>
    <w:rsid w:val="00FF2927"/>
    <w:rsid w:val="00FF4A73"/>
    <w:rsid w:val="00FF67B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PersonName"/>
  <w:shapeDefaults>
    <o:shapedefaults v:ext="edit" spidmax="28673">
      <o:colormru v:ext="edit" colors="#cc0,#ccd15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New Roman" w:hAnsi="Times"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ioforskWeb"/>
    <w:qFormat/>
    <w:rsid w:val="003C2BAA"/>
    <w:rPr>
      <w:rFonts w:ascii="Times New Roman" w:hAnsi="Times New Roman"/>
      <w:sz w:val="24"/>
      <w:lang w:eastAsia="en-US"/>
    </w:rPr>
  </w:style>
  <w:style w:type="paragraph" w:styleId="Overskrift1">
    <w:name w:val="heading 1"/>
    <w:basedOn w:val="Normal"/>
    <w:next w:val="Normal"/>
    <w:qFormat/>
    <w:rsid w:val="008D151F"/>
    <w:pPr>
      <w:keepNext/>
      <w:pageBreakBefore/>
      <w:numPr>
        <w:numId w:val="1"/>
      </w:numPr>
      <w:pBdr>
        <w:bottom w:val="single" w:sz="4" w:space="1" w:color="auto"/>
      </w:pBdr>
      <w:spacing w:after="600"/>
      <w:outlineLvl w:val="0"/>
    </w:pPr>
    <w:rPr>
      <w:rFonts w:ascii="Trebuchet MS" w:hAnsi="Trebuchet MS"/>
      <w:b/>
      <w:kern w:val="28"/>
      <w:sz w:val="44"/>
      <w:szCs w:val="48"/>
    </w:rPr>
  </w:style>
  <w:style w:type="paragraph" w:styleId="Overskrift2">
    <w:name w:val="heading 2"/>
    <w:basedOn w:val="Overskrift1"/>
    <w:next w:val="Tekst"/>
    <w:qFormat/>
    <w:rsid w:val="008D151F"/>
    <w:pPr>
      <w:pageBreakBefore w:val="0"/>
      <w:numPr>
        <w:ilvl w:val="1"/>
      </w:numPr>
      <w:pBdr>
        <w:bottom w:val="none" w:sz="0" w:space="0" w:color="auto"/>
      </w:pBdr>
      <w:spacing w:before="360" w:after="60"/>
      <w:outlineLvl w:val="1"/>
    </w:pPr>
    <w:rPr>
      <w:sz w:val="28"/>
    </w:rPr>
  </w:style>
  <w:style w:type="paragraph" w:styleId="Overskrift3">
    <w:name w:val="heading 3"/>
    <w:basedOn w:val="Overskrift2"/>
    <w:next w:val="Tekst"/>
    <w:qFormat/>
    <w:rsid w:val="00A126C6"/>
    <w:pPr>
      <w:numPr>
        <w:ilvl w:val="2"/>
      </w:numPr>
      <w:outlineLvl w:val="2"/>
    </w:pPr>
    <w:rPr>
      <w:b w:val="0"/>
      <w:i/>
    </w:rPr>
  </w:style>
  <w:style w:type="paragraph" w:styleId="Overskrift4">
    <w:name w:val="heading 4"/>
    <w:basedOn w:val="Overskrift3"/>
    <w:next w:val="Tekst"/>
    <w:qFormat/>
    <w:rsid w:val="00A126C6"/>
    <w:pPr>
      <w:numPr>
        <w:ilvl w:val="3"/>
      </w:numPr>
      <w:spacing w:before="120"/>
      <w:outlineLvl w:val="3"/>
    </w:pPr>
    <w:rPr>
      <w:b/>
      <w:i w:val="0"/>
      <w:sz w:val="24"/>
    </w:rPr>
  </w:style>
  <w:style w:type="paragraph" w:styleId="Overskrift5">
    <w:name w:val="heading 5"/>
    <w:basedOn w:val="Normal"/>
    <w:next w:val="Tekst"/>
    <w:qFormat/>
    <w:rsid w:val="00A126C6"/>
    <w:pPr>
      <w:numPr>
        <w:ilvl w:val="4"/>
        <w:numId w:val="1"/>
      </w:numPr>
      <w:spacing w:before="60" w:after="60"/>
      <w:outlineLvl w:val="4"/>
    </w:pPr>
    <w:rPr>
      <w:rFonts w:ascii="Trebuchet MS" w:hAnsi="Trebuchet MS"/>
      <w:i/>
      <w:sz w:val="22"/>
    </w:rPr>
  </w:style>
  <w:style w:type="paragraph" w:styleId="Overskrift6">
    <w:name w:val="heading 6"/>
    <w:basedOn w:val="Normal"/>
    <w:next w:val="Normal"/>
    <w:qFormat/>
    <w:rsid w:val="00C8406D"/>
    <w:pPr>
      <w:numPr>
        <w:ilvl w:val="5"/>
        <w:numId w:val="1"/>
      </w:numPr>
      <w:spacing w:after="60"/>
      <w:outlineLvl w:val="5"/>
    </w:pPr>
    <w:rPr>
      <w:i/>
    </w:rPr>
  </w:style>
  <w:style w:type="paragraph" w:styleId="Overskrift7">
    <w:name w:val="heading 7"/>
    <w:basedOn w:val="Normal"/>
    <w:next w:val="Normal"/>
    <w:qFormat/>
    <w:rsid w:val="00C8406D"/>
    <w:pPr>
      <w:numPr>
        <w:ilvl w:val="6"/>
        <w:numId w:val="1"/>
      </w:numPr>
      <w:spacing w:before="240" w:after="60"/>
      <w:outlineLvl w:val="6"/>
    </w:pPr>
    <w:rPr>
      <w:rFonts w:ascii="Helvetica" w:hAnsi="Helvetica"/>
      <w:sz w:val="20"/>
    </w:rPr>
  </w:style>
  <w:style w:type="paragraph" w:styleId="Overskrift8">
    <w:name w:val="heading 8"/>
    <w:basedOn w:val="Normal"/>
    <w:next w:val="Normal"/>
    <w:qFormat/>
    <w:rsid w:val="00C8406D"/>
    <w:pPr>
      <w:numPr>
        <w:ilvl w:val="7"/>
        <w:numId w:val="1"/>
      </w:numPr>
      <w:spacing w:before="240" w:after="60"/>
      <w:outlineLvl w:val="7"/>
    </w:pPr>
    <w:rPr>
      <w:rFonts w:ascii="Helvetica" w:hAnsi="Helvetica"/>
      <w:i/>
      <w:sz w:val="20"/>
    </w:rPr>
  </w:style>
  <w:style w:type="paragraph" w:styleId="Overskrift9">
    <w:name w:val="heading 9"/>
    <w:basedOn w:val="Normal"/>
    <w:next w:val="Normal"/>
    <w:qFormat/>
    <w:rsid w:val="00C8406D"/>
    <w:pPr>
      <w:numPr>
        <w:ilvl w:val="8"/>
        <w:numId w:val="1"/>
      </w:numPr>
      <w:spacing w:before="240" w:after="60"/>
      <w:outlineLvl w:val="8"/>
    </w:pPr>
    <w:rPr>
      <w:rFonts w:ascii="Helvetica" w:hAnsi="Helvetica"/>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Tekst">
    <w:name w:val="Tekst"/>
    <w:basedOn w:val="Normal"/>
    <w:rsid w:val="00D15FC6"/>
    <w:pPr>
      <w:spacing w:after="120" w:line="260" w:lineRule="exact"/>
    </w:pPr>
    <w:rPr>
      <w:rFonts w:ascii="Trebuchet MS" w:hAnsi="Trebuchet MS"/>
      <w:sz w:val="20"/>
    </w:rPr>
  </w:style>
  <w:style w:type="paragraph" w:customStyle="1" w:styleId="Forfattere">
    <w:name w:val="Forfattere"/>
    <w:basedOn w:val="Normal"/>
    <w:rsid w:val="00BE078E"/>
    <w:pPr>
      <w:tabs>
        <w:tab w:val="left" w:pos="-1440"/>
        <w:tab w:val="left" w:pos="-720"/>
        <w:tab w:val="left" w:pos="0"/>
        <w:tab w:val="left" w:pos="373"/>
        <w:tab w:val="left" w:pos="720"/>
      </w:tabs>
      <w:spacing w:after="120"/>
    </w:pPr>
    <w:rPr>
      <w:rFonts w:ascii="Trebuchet MS" w:hAnsi="Trebuchet MS"/>
    </w:rPr>
  </w:style>
  <w:style w:type="paragraph" w:customStyle="1" w:styleId="Senternavn1">
    <w:name w:val="Senternavn1"/>
    <w:basedOn w:val="Normal"/>
    <w:rsid w:val="003C2BAA"/>
    <w:rPr>
      <w:rFonts w:ascii="Trebuchet MS" w:hAnsi="Trebuchet MS"/>
    </w:rPr>
  </w:style>
  <w:style w:type="paragraph" w:customStyle="1" w:styleId="RapportTxt">
    <w:name w:val="RapportTxt"/>
    <w:basedOn w:val="Normal"/>
    <w:link w:val="RapportTxtTegn"/>
    <w:rsid w:val="00510A8F"/>
    <w:pPr>
      <w:framePr w:hSpace="141" w:wrap="around" w:hAnchor="margin" w:y="1024"/>
      <w:tabs>
        <w:tab w:val="left" w:pos="-1440"/>
        <w:tab w:val="left" w:pos="-720"/>
        <w:tab w:val="left" w:pos="0"/>
        <w:tab w:val="left" w:pos="373"/>
        <w:tab w:val="left" w:pos="720"/>
      </w:tabs>
      <w:spacing w:after="600"/>
    </w:pPr>
    <w:rPr>
      <w:rFonts w:ascii="Trebuchet MS" w:hAnsi="Trebuchet MS"/>
      <w:color w:val="CCCC00"/>
      <w:sz w:val="48"/>
      <w:szCs w:val="32"/>
    </w:rPr>
  </w:style>
  <w:style w:type="character" w:customStyle="1" w:styleId="RapportTxtTegn">
    <w:name w:val="RapportTxt Tegn"/>
    <w:basedOn w:val="Standardskriftforavsnitt"/>
    <w:link w:val="RapportTxt"/>
    <w:rsid w:val="00510A8F"/>
    <w:rPr>
      <w:rFonts w:ascii="Trebuchet MS" w:hAnsi="Trebuchet MS"/>
      <w:color w:val="CCCC00"/>
      <w:sz w:val="48"/>
      <w:szCs w:val="32"/>
      <w:lang w:val="nb-NO" w:eastAsia="en-US" w:bidi="ar-SA"/>
    </w:rPr>
  </w:style>
  <w:style w:type="paragraph" w:customStyle="1" w:styleId="RapportNr">
    <w:name w:val="RapportNr"/>
    <w:basedOn w:val="Normal"/>
    <w:link w:val="RapportNrTegn"/>
    <w:rsid w:val="00510A8F"/>
    <w:pPr>
      <w:tabs>
        <w:tab w:val="left" w:pos="-1440"/>
        <w:tab w:val="left" w:pos="-720"/>
        <w:tab w:val="left" w:pos="0"/>
        <w:tab w:val="left" w:pos="373"/>
        <w:tab w:val="left" w:pos="720"/>
      </w:tabs>
      <w:spacing w:after="360"/>
    </w:pPr>
    <w:rPr>
      <w:rFonts w:ascii="Trebuchet MS" w:hAnsi="Trebuchet MS"/>
      <w:sz w:val="32"/>
    </w:rPr>
  </w:style>
  <w:style w:type="character" w:customStyle="1" w:styleId="RapportNrTegn">
    <w:name w:val="RapportNr Tegn"/>
    <w:basedOn w:val="Standardskriftforavsnitt"/>
    <w:link w:val="RapportNr"/>
    <w:rsid w:val="00510A8F"/>
    <w:rPr>
      <w:rFonts w:ascii="Trebuchet MS" w:hAnsi="Trebuchet MS"/>
      <w:sz w:val="32"/>
      <w:lang w:val="nb-NO" w:eastAsia="en-US" w:bidi="ar-SA"/>
    </w:rPr>
  </w:style>
  <w:style w:type="paragraph" w:customStyle="1" w:styleId="SammendragTxt">
    <w:name w:val="SammendragTxt"/>
    <w:basedOn w:val="Normal"/>
    <w:rsid w:val="008A632B"/>
    <w:rPr>
      <w:rFonts w:ascii="Trebuchet MS" w:hAnsi="Trebuchet MS"/>
      <w:sz w:val="20"/>
    </w:rPr>
  </w:style>
  <w:style w:type="paragraph" w:customStyle="1" w:styleId="Etikett">
    <w:name w:val="Etikett"/>
    <w:basedOn w:val="Normal"/>
    <w:rsid w:val="00DF1ADD"/>
    <w:rPr>
      <w:rFonts w:ascii="Trebuchet MS" w:hAnsi="Trebuchet MS"/>
      <w:i/>
      <w:sz w:val="18"/>
    </w:rPr>
  </w:style>
  <w:style w:type="paragraph" w:customStyle="1" w:styleId="Forordinnhold">
    <w:name w:val="Forord/innhold"/>
    <w:basedOn w:val="Overskrift1"/>
    <w:next w:val="Tekst"/>
    <w:rsid w:val="00C8406D"/>
    <w:pPr>
      <w:spacing w:after="240"/>
      <w:outlineLvl w:val="9"/>
    </w:pPr>
    <w:rPr>
      <w:sz w:val="36"/>
    </w:rPr>
  </w:style>
  <w:style w:type="paragraph" w:styleId="INNH1">
    <w:name w:val="toc 1"/>
    <w:basedOn w:val="Normal"/>
    <w:next w:val="Normal"/>
    <w:uiPriority w:val="39"/>
    <w:rsid w:val="00CC1ADC"/>
    <w:pPr>
      <w:tabs>
        <w:tab w:val="right" w:leader="dot" w:pos="9072"/>
      </w:tabs>
    </w:pPr>
    <w:rPr>
      <w:rFonts w:ascii="Trebuchet MS" w:hAnsi="Trebuchet MS"/>
      <w:sz w:val="20"/>
    </w:rPr>
  </w:style>
  <w:style w:type="paragraph" w:customStyle="1" w:styleId="Referanse">
    <w:name w:val="Referanse"/>
    <w:basedOn w:val="Tekst"/>
    <w:rsid w:val="00D85034"/>
    <w:pPr>
      <w:ind w:left="425" w:hanging="425"/>
    </w:pPr>
    <w:rPr>
      <w:sz w:val="22"/>
    </w:rPr>
  </w:style>
  <w:style w:type="paragraph" w:customStyle="1" w:styleId="Vedleggsoversikt">
    <w:name w:val="Vedleggsoversikt"/>
    <w:basedOn w:val="Tekst"/>
    <w:rsid w:val="00E23777"/>
    <w:pPr>
      <w:spacing w:before="60" w:after="60"/>
    </w:pPr>
  </w:style>
  <w:style w:type="paragraph" w:styleId="Topptekst">
    <w:name w:val="header"/>
    <w:basedOn w:val="Normal"/>
    <w:rsid w:val="00EF7A3C"/>
    <w:pPr>
      <w:tabs>
        <w:tab w:val="center" w:pos="4536"/>
        <w:tab w:val="right" w:pos="9072"/>
      </w:tabs>
    </w:pPr>
  </w:style>
  <w:style w:type="paragraph" w:styleId="Bunntekst">
    <w:name w:val="footer"/>
    <w:basedOn w:val="Normal"/>
    <w:rsid w:val="002706BD"/>
    <w:pPr>
      <w:tabs>
        <w:tab w:val="center" w:pos="4536"/>
        <w:tab w:val="right" w:pos="9072"/>
      </w:tabs>
      <w:spacing w:before="40"/>
    </w:pPr>
    <w:rPr>
      <w:rFonts w:ascii="Trebuchet MS" w:hAnsi="Trebuchet MS"/>
      <w:sz w:val="20"/>
    </w:rPr>
  </w:style>
  <w:style w:type="character" w:styleId="Sidetall">
    <w:name w:val="page number"/>
    <w:basedOn w:val="Standardskriftforavsnitt"/>
    <w:rsid w:val="002706BD"/>
  </w:style>
  <w:style w:type="paragraph" w:styleId="INNH2">
    <w:name w:val="toc 2"/>
    <w:basedOn w:val="Normal"/>
    <w:next w:val="Normal"/>
    <w:autoRedefine/>
    <w:uiPriority w:val="39"/>
    <w:rsid w:val="00471380"/>
    <w:pPr>
      <w:tabs>
        <w:tab w:val="left" w:pos="960"/>
        <w:tab w:val="right" w:leader="dot" w:pos="9072"/>
      </w:tabs>
      <w:ind w:left="240"/>
    </w:pPr>
    <w:rPr>
      <w:rFonts w:ascii="Trebuchet MS" w:hAnsi="Trebuchet MS"/>
      <w:sz w:val="20"/>
    </w:rPr>
  </w:style>
  <w:style w:type="paragraph" w:styleId="INNH3">
    <w:name w:val="toc 3"/>
    <w:basedOn w:val="Normal"/>
    <w:next w:val="Normal"/>
    <w:autoRedefine/>
    <w:uiPriority w:val="39"/>
    <w:rsid w:val="00471380"/>
    <w:pPr>
      <w:tabs>
        <w:tab w:val="right" w:leader="dot" w:pos="9072"/>
      </w:tabs>
      <w:ind w:left="480"/>
    </w:pPr>
    <w:rPr>
      <w:rFonts w:ascii="Trebuchet MS" w:hAnsi="Trebuchet MS"/>
      <w:sz w:val="20"/>
    </w:rPr>
  </w:style>
  <w:style w:type="paragraph" w:customStyle="1" w:styleId="Kontor">
    <w:name w:val="Kontor"/>
    <w:basedOn w:val="Normal"/>
    <w:rsid w:val="00734E6E"/>
    <w:pPr>
      <w:framePr w:hSpace="141" w:wrap="around" w:vAnchor="page" w:hAnchor="page" w:x="1452" w:y="365"/>
      <w:tabs>
        <w:tab w:val="left" w:pos="6379"/>
      </w:tabs>
    </w:pPr>
    <w:rPr>
      <w:rFonts w:ascii="Trebuchet MS" w:hAnsi="Trebuchet MS"/>
      <w:sz w:val="18"/>
      <w:szCs w:val="18"/>
    </w:rPr>
  </w:style>
  <w:style w:type="paragraph" w:customStyle="1" w:styleId="KontorFet">
    <w:name w:val="KontorFet"/>
    <w:basedOn w:val="Kontor"/>
    <w:rsid w:val="00734E6E"/>
    <w:pPr>
      <w:framePr w:wrap="around"/>
      <w:tabs>
        <w:tab w:val="left" w:pos="3686"/>
      </w:tabs>
    </w:pPr>
    <w:rPr>
      <w:b/>
      <w:bCs/>
    </w:rPr>
  </w:style>
  <w:style w:type="paragraph" w:styleId="Undertittel">
    <w:name w:val="Subtitle"/>
    <w:basedOn w:val="Normal"/>
    <w:qFormat/>
    <w:rsid w:val="00A126C6"/>
    <w:pPr>
      <w:framePr w:hSpace="141" w:wrap="around" w:vAnchor="page" w:hAnchor="page" w:x="2172" w:y="3065"/>
      <w:tabs>
        <w:tab w:val="left" w:pos="-1440"/>
        <w:tab w:val="left" w:pos="-720"/>
        <w:tab w:val="left" w:pos="0"/>
        <w:tab w:val="left" w:pos="373"/>
        <w:tab w:val="left" w:pos="720"/>
      </w:tabs>
      <w:spacing w:after="600"/>
    </w:pPr>
    <w:rPr>
      <w:rFonts w:ascii="Trebuchet MS" w:hAnsi="Trebuchet MS"/>
      <w:sz w:val="40"/>
      <w:szCs w:val="48"/>
    </w:rPr>
  </w:style>
  <w:style w:type="paragraph" w:customStyle="1" w:styleId="Ansvarlig">
    <w:name w:val="Ansvarlig"/>
    <w:basedOn w:val="Normal"/>
    <w:rsid w:val="00FD48C8"/>
    <w:pPr>
      <w:framePr w:hSpace="141" w:wrap="around" w:vAnchor="page" w:hAnchor="page" w:x="1452" w:y="365"/>
      <w:spacing w:after="480"/>
      <w:jc w:val="center"/>
    </w:pPr>
    <w:rPr>
      <w:rFonts w:ascii="Trebuchet MS" w:hAnsi="Trebuchet MS"/>
      <w:sz w:val="20"/>
    </w:rPr>
  </w:style>
  <w:style w:type="paragraph" w:customStyle="1" w:styleId="Signatur">
    <w:name w:val="Signatur"/>
    <w:basedOn w:val="SammendragTxt"/>
    <w:rsid w:val="00A10064"/>
    <w:pPr>
      <w:framePr w:hSpace="141" w:wrap="around" w:vAnchor="page" w:hAnchor="page" w:x="1452" w:y="365"/>
      <w:jc w:val="center"/>
    </w:pPr>
    <w:rPr>
      <w:b/>
    </w:rPr>
  </w:style>
  <w:style w:type="paragraph" w:customStyle="1" w:styleId="Prosjekttittel">
    <w:name w:val="Prosjekttittel"/>
    <w:basedOn w:val="Normal"/>
    <w:rsid w:val="00417491"/>
    <w:pPr>
      <w:framePr w:hSpace="141" w:wrap="around" w:vAnchor="page" w:hAnchor="page" w:x="2172" w:y="3065"/>
      <w:spacing w:after="600"/>
    </w:pPr>
    <w:rPr>
      <w:rFonts w:ascii="Trebuchet MS" w:hAnsi="Trebuchet MS"/>
      <w:sz w:val="52"/>
      <w:szCs w:val="64"/>
    </w:rPr>
  </w:style>
  <w:style w:type="table" w:styleId="Tabellrutenett">
    <w:name w:val="Table Grid"/>
    <w:basedOn w:val="Vanligtabell"/>
    <w:uiPriority w:val="59"/>
    <w:rsid w:val="00A46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4">
    <w:name w:val="toc 4"/>
    <w:basedOn w:val="Normal"/>
    <w:next w:val="Normal"/>
    <w:autoRedefine/>
    <w:semiHidden/>
    <w:rsid w:val="00EE1770"/>
    <w:pPr>
      <w:tabs>
        <w:tab w:val="right" w:leader="dot" w:pos="9072"/>
      </w:tabs>
      <w:ind w:left="720"/>
    </w:pPr>
    <w:rPr>
      <w:rFonts w:ascii="Trebuchet MS" w:hAnsi="Trebuchet MS"/>
      <w:sz w:val="20"/>
    </w:rPr>
  </w:style>
  <w:style w:type="paragraph" w:styleId="INNH5">
    <w:name w:val="toc 5"/>
    <w:basedOn w:val="Normal"/>
    <w:next w:val="Normal"/>
    <w:autoRedefine/>
    <w:semiHidden/>
    <w:rsid w:val="00EE1770"/>
    <w:pPr>
      <w:tabs>
        <w:tab w:val="right" w:leader="dot" w:pos="9072"/>
      </w:tabs>
      <w:ind w:left="960"/>
    </w:pPr>
    <w:rPr>
      <w:rFonts w:ascii="Trebuchet MS" w:hAnsi="Trebuchet MS"/>
      <w:sz w:val="20"/>
    </w:rPr>
  </w:style>
  <w:style w:type="paragraph" w:customStyle="1" w:styleId="Figurtekst">
    <w:name w:val="Figurtekst"/>
    <w:basedOn w:val="Tekst"/>
    <w:rsid w:val="00E52531"/>
    <w:pPr>
      <w:spacing w:after="240"/>
    </w:pPr>
    <w:rPr>
      <w:i/>
    </w:rPr>
  </w:style>
  <w:style w:type="paragraph" w:customStyle="1" w:styleId="Tabelloverskrift">
    <w:name w:val="Tabelloverskrift"/>
    <w:basedOn w:val="Tekst"/>
    <w:rsid w:val="00E52531"/>
    <w:pPr>
      <w:keepNext/>
      <w:keepLines/>
      <w:spacing w:before="240" w:after="0"/>
    </w:pPr>
    <w:rPr>
      <w:i/>
    </w:rPr>
  </w:style>
  <w:style w:type="paragraph" w:customStyle="1" w:styleId="BioforskAdresse">
    <w:name w:val="BioforskAdresse"/>
    <w:basedOn w:val="Normal"/>
    <w:rsid w:val="00E3764B"/>
    <w:pPr>
      <w:framePr w:w="4501" w:h="2120" w:hRule="exact" w:hSpace="57" w:wrap="around" w:vAnchor="page" w:hAnchor="page" w:x="4582" w:y="585"/>
      <w:shd w:val="solid" w:color="FFFFFF" w:fill="FFFFFF"/>
      <w:tabs>
        <w:tab w:val="left" w:pos="851"/>
        <w:tab w:val="left" w:pos="8051"/>
      </w:tabs>
      <w:spacing w:line="0" w:lineRule="atLeast"/>
    </w:pPr>
    <w:rPr>
      <w:rFonts w:ascii="Trebuchet MS" w:hAnsi="Trebuchet MS"/>
      <w:sz w:val="14"/>
      <w:szCs w:val="14"/>
      <w:lang w:eastAsia="nb-NO"/>
    </w:rPr>
  </w:style>
  <w:style w:type="paragraph" w:styleId="Bobletekst">
    <w:name w:val="Balloon Text"/>
    <w:basedOn w:val="Normal"/>
    <w:link w:val="BobletekstTegn"/>
    <w:uiPriority w:val="99"/>
    <w:semiHidden/>
    <w:unhideWhenUsed/>
    <w:rsid w:val="0054732A"/>
    <w:rPr>
      <w:rFonts w:ascii="Tahoma" w:eastAsia="Calibri" w:hAnsi="Tahoma" w:cs="Tahoma"/>
      <w:sz w:val="16"/>
      <w:szCs w:val="16"/>
    </w:rPr>
  </w:style>
  <w:style w:type="character" w:customStyle="1" w:styleId="BobletekstTegn">
    <w:name w:val="Bobletekst Tegn"/>
    <w:basedOn w:val="Standardskriftforavsnitt"/>
    <w:link w:val="Bobletekst"/>
    <w:uiPriority w:val="99"/>
    <w:semiHidden/>
    <w:rsid w:val="0054732A"/>
    <w:rPr>
      <w:rFonts w:ascii="Tahoma" w:eastAsia="Calibri" w:hAnsi="Tahoma" w:cs="Tahoma"/>
      <w:sz w:val="16"/>
      <w:szCs w:val="16"/>
      <w:lang w:eastAsia="en-US"/>
    </w:rPr>
  </w:style>
  <w:style w:type="character" w:styleId="Utheving">
    <w:name w:val="Emphasis"/>
    <w:basedOn w:val="Standardskriftforavsnitt"/>
    <w:uiPriority w:val="20"/>
    <w:qFormat/>
    <w:rsid w:val="00E11C0C"/>
    <w:rPr>
      <w:i/>
      <w:iCs/>
    </w:rPr>
  </w:style>
  <w:style w:type="paragraph" w:customStyle="1" w:styleId="TableContents">
    <w:name w:val="Table Contents"/>
    <w:basedOn w:val="Normal"/>
    <w:rsid w:val="001A76C3"/>
    <w:pPr>
      <w:widowControl w:val="0"/>
      <w:suppressAutoHyphens/>
    </w:pPr>
    <w:rPr>
      <w:rFonts w:ascii="Liberation Serif" w:eastAsia="Droid Sans Fallback" w:hAnsi="Liberation Serif" w:cs="FreeSans"/>
      <w:color w:val="00000A"/>
      <w:szCs w:val="24"/>
      <w:lang w:val="en-GB" w:eastAsia="zh-CN" w:bidi="hi-IN"/>
    </w:rPr>
  </w:style>
  <w:style w:type="paragraph" w:styleId="Rentekst">
    <w:name w:val="Plain Text"/>
    <w:basedOn w:val="Normal"/>
    <w:link w:val="RentekstTegn"/>
    <w:uiPriority w:val="99"/>
    <w:semiHidden/>
    <w:unhideWhenUsed/>
    <w:rsid w:val="00F85E6B"/>
    <w:rPr>
      <w:rFonts w:ascii="Calibri" w:eastAsiaTheme="minorHAnsi" w:hAnsi="Calibri" w:cstheme="minorBidi"/>
      <w:sz w:val="22"/>
      <w:szCs w:val="21"/>
    </w:rPr>
  </w:style>
  <w:style w:type="character" w:customStyle="1" w:styleId="RentekstTegn">
    <w:name w:val="Ren tekst Tegn"/>
    <w:basedOn w:val="Standardskriftforavsnitt"/>
    <w:link w:val="Rentekst"/>
    <w:uiPriority w:val="99"/>
    <w:semiHidden/>
    <w:rsid w:val="00F85E6B"/>
    <w:rPr>
      <w:rFonts w:ascii="Calibri" w:eastAsiaTheme="minorHAnsi" w:hAnsi="Calibr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New Roman" w:hAnsi="Times"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ioforskWeb"/>
    <w:qFormat/>
    <w:rsid w:val="003C2BAA"/>
    <w:rPr>
      <w:rFonts w:ascii="Times New Roman" w:hAnsi="Times New Roman"/>
      <w:sz w:val="24"/>
      <w:lang w:eastAsia="en-US"/>
    </w:rPr>
  </w:style>
  <w:style w:type="paragraph" w:styleId="Overskrift1">
    <w:name w:val="heading 1"/>
    <w:basedOn w:val="Normal"/>
    <w:next w:val="Normal"/>
    <w:qFormat/>
    <w:rsid w:val="008D151F"/>
    <w:pPr>
      <w:keepNext/>
      <w:pageBreakBefore/>
      <w:numPr>
        <w:numId w:val="1"/>
      </w:numPr>
      <w:pBdr>
        <w:bottom w:val="single" w:sz="4" w:space="1" w:color="auto"/>
      </w:pBdr>
      <w:spacing w:after="600"/>
      <w:outlineLvl w:val="0"/>
    </w:pPr>
    <w:rPr>
      <w:rFonts w:ascii="Trebuchet MS" w:hAnsi="Trebuchet MS"/>
      <w:b/>
      <w:kern w:val="28"/>
      <w:sz w:val="44"/>
      <w:szCs w:val="48"/>
    </w:rPr>
  </w:style>
  <w:style w:type="paragraph" w:styleId="Overskrift2">
    <w:name w:val="heading 2"/>
    <w:basedOn w:val="Overskrift1"/>
    <w:next w:val="Tekst"/>
    <w:qFormat/>
    <w:rsid w:val="008D151F"/>
    <w:pPr>
      <w:pageBreakBefore w:val="0"/>
      <w:numPr>
        <w:ilvl w:val="1"/>
      </w:numPr>
      <w:pBdr>
        <w:bottom w:val="none" w:sz="0" w:space="0" w:color="auto"/>
      </w:pBdr>
      <w:spacing w:before="360" w:after="60"/>
      <w:outlineLvl w:val="1"/>
    </w:pPr>
    <w:rPr>
      <w:sz w:val="28"/>
    </w:rPr>
  </w:style>
  <w:style w:type="paragraph" w:styleId="Overskrift3">
    <w:name w:val="heading 3"/>
    <w:basedOn w:val="Overskrift2"/>
    <w:next w:val="Tekst"/>
    <w:qFormat/>
    <w:rsid w:val="00A126C6"/>
    <w:pPr>
      <w:numPr>
        <w:ilvl w:val="2"/>
      </w:numPr>
      <w:outlineLvl w:val="2"/>
    </w:pPr>
    <w:rPr>
      <w:b w:val="0"/>
      <w:i/>
    </w:rPr>
  </w:style>
  <w:style w:type="paragraph" w:styleId="Overskrift4">
    <w:name w:val="heading 4"/>
    <w:basedOn w:val="Overskrift3"/>
    <w:next w:val="Tekst"/>
    <w:qFormat/>
    <w:rsid w:val="00A126C6"/>
    <w:pPr>
      <w:numPr>
        <w:ilvl w:val="3"/>
      </w:numPr>
      <w:spacing w:before="120"/>
      <w:outlineLvl w:val="3"/>
    </w:pPr>
    <w:rPr>
      <w:b/>
      <w:i w:val="0"/>
      <w:sz w:val="24"/>
    </w:rPr>
  </w:style>
  <w:style w:type="paragraph" w:styleId="Overskrift5">
    <w:name w:val="heading 5"/>
    <w:basedOn w:val="Normal"/>
    <w:next w:val="Tekst"/>
    <w:qFormat/>
    <w:rsid w:val="00A126C6"/>
    <w:pPr>
      <w:numPr>
        <w:ilvl w:val="4"/>
        <w:numId w:val="1"/>
      </w:numPr>
      <w:spacing w:before="60" w:after="60"/>
      <w:outlineLvl w:val="4"/>
    </w:pPr>
    <w:rPr>
      <w:rFonts w:ascii="Trebuchet MS" w:hAnsi="Trebuchet MS"/>
      <w:i/>
      <w:sz w:val="22"/>
    </w:rPr>
  </w:style>
  <w:style w:type="paragraph" w:styleId="Overskrift6">
    <w:name w:val="heading 6"/>
    <w:basedOn w:val="Normal"/>
    <w:next w:val="Normal"/>
    <w:qFormat/>
    <w:rsid w:val="00C8406D"/>
    <w:pPr>
      <w:numPr>
        <w:ilvl w:val="5"/>
        <w:numId w:val="1"/>
      </w:numPr>
      <w:spacing w:after="60"/>
      <w:outlineLvl w:val="5"/>
    </w:pPr>
    <w:rPr>
      <w:i/>
    </w:rPr>
  </w:style>
  <w:style w:type="paragraph" w:styleId="Overskrift7">
    <w:name w:val="heading 7"/>
    <w:basedOn w:val="Normal"/>
    <w:next w:val="Normal"/>
    <w:qFormat/>
    <w:rsid w:val="00C8406D"/>
    <w:pPr>
      <w:numPr>
        <w:ilvl w:val="6"/>
        <w:numId w:val="1"/>
      </w:numPr>
      <w:spacing w:before="240" w:after="60"/>
      <w:outlineLvl w:val="6"/>
    </w:pPr>
    <w:rPr>
      <w:rFonts w:ascii="Helvetica" w:hAnsi="Helvetica"/>
      <w:sz w:val="20"/>
    </w:rPr>
  </w:style>
  <w:style w:type="paragraph" w:styleId="Overskrift8">
    <w:name w:val="heading 8"/>
    <w:basedOn w:val="Normal"/>
    <w:next w:val="Normal"/>
    <w:qFormat/>
    <w:rsid w:val="00C8406D"/>
    <w:pPr>
      <w:numPr>
        <w:ilvl w:val="7"/>
        <w:numId w:val="1"/>
      </w:numPr>
      <w:spacing w:before="240" w:after="60"/>
      <w:outlineLvl w:val="7"/>
    </w:pPr>
    <w:rPr>
      <w:rFonts w:ascii="Helvetica" w:hAnsi="Helvetica"/>
      <w:i/>
      <w:sz w:val="20"/>
    </w:rPr>
  </w:style>
  <w:style w:type="paragraph" w:styleId="Overskrift9">
    <w:name w:val="heading 9"/>
    <w:basedOn w:val="Normal"/>
    <w:next w:val="Normal"/>
    <w:qFormat/>
    <w:rsid w:val="00C8406D"/>
    <w:pPr>
      <w:numPr>
        <w:ilvl w:val="8"/>
        <w:numId w:val="1"/>
      </w:numPr>
      <w:spacing w:before="240" w:after="60"/>
      <w:outlineLvl w:val="8"/>
    </w:pPr>
    <w:rPr>
      <w:rFonts w:ascii="Helvetica" w:hAnsi="Helvetica"/>
      <w:i/>
      <w:sz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Tekst">
    <w:name w:val="Tekst"/>
    <w:basedOn w:val="Normal"/>
    <w:rsid w:val="00D15FC6"/>
    <w:pPr>
      <w:spacing w:after="120" w:line="260" w:lineRule="exact"/>
    </w:pPr>
    <w:rPr>
      <w:rFonts w:ascii="Trebuchet MS" w:hAnsi="Trebuchet MS"/>
      <w:sz w:val="20"/>
    </w:rPr>
  </w:style>
  <w:style w:type="paragraph" w:customStyle="1" w:styleId="Forfattere">
    <w:name w:val="Forfattere"/>
    <w:basedOn w:val="Normal"/>
    <w:rsid w:val="00BE078E"/>
    <w:pPr>
      <w:tabs>
        <w:tab w:val="left" w:pos="-1440"/>
        <w:tab w:val="left" w:pos="-720"/>
        <w:tab w:val="left" w:pos="0"/>
        <w:tab w:val="left" w:pos="373"/>
        <w:tab w:val="left" w:pos="720"/>
      </w:tabs>
      <w:spacing w:after="120"/>
    </w:pPr>
    <w:rPr>
      <w:rFonts w:ascii="Trebuchet MS" w:hAnsi="Trebuchet MS"/>
    </w:rPr>
  </w:style>
  <w:style w:type="paragraph" w:customStyle="1" w:styleId="Senternavn1">
    <w:name w:val="Senternavn1"/>
    <w:basedOn w:val="Normal"/>
    <w:rsid w:val="003C2BAA"/>
    <w:rPr>
      <w:rFonts w:ascii="Trebuchet MS" w:hAnsi="Trebuchet MS"/>
    </w:rPr>
  </w:style>
  <w:style w:type="paragraph" w:customStyle="1" w:styleId="RapportTxt">
    <w:name w:val="RapportTxt"/>
    <w:basedOn w:val="Normal"/>
    <w:link w:val="RapportTxtTegn"/>
    <w:rsid w:val="00510A8F"/>
    <w:pPr>
      <w:framePr w:hSpace="141" w:wrap="around" w:hAnchor="margin" w:y="1024"/>
      <w:tabs>
        <w:tab w:val="left" w:pos="-1440"/>
        <w:tab w:val="left" w:pos="-720"/>
        <w:tab w:val="left" w:pos="0"/>
        <w:tab w:val="left" w:pos="373"/>
        <w:tab w:val="left" w:pos="720"/>
      </w:tabs>
      <w:spacing w:after="600"/>
    </w:pPr>
    <w:rPr>
      <w:rFonts w:ascii="Trebuchet MS" w:hAnsi="Trebuchet MS"/>
      <w:color w:val="CCCC00"/>
      <w:sz w:val="48"/>
      <w:szCs w:val="32"/>
    </w:rPr>
  </w:style>
  <w:style w:type="character" w:customStyle="1" w:styleId="RapportTxtTegn">
    <w:name w:val="RapportTxt Tegn"/>
    <w:basedOn w:val="Standardskriftforavsnitt"/>
    <w:link w:val="RapportTxt"/>
    <w:rsid w:val="00510A8F"/>
    <w:rPr>
      <w:rFonts w:ascii="Trebuchet MS" w:hAnsi="Trebuchet MS"/>
      <w:color w:val="CCCC00"/>
      <w:sz w:val="48"/>
      <w:szCs w:val="32"/>
      <w:lang w:val="nb-NO" w:eastAsia="en-US" w:bidi="ar-SA"/>
    </w:rPr>
  </w:style>
  <w:style w:type="paragraph" w:customStyle="1" w:styleId="RapportNr">
    <w:name w:val="RapportNr"/>
    <w:basedOn w:val="Normal"/>
    <w:link w:val="RapportNrTegn"/>
    <w:rsid w:val="00510A8F"/>
    <w:pPr>
      <w:tabs>
        <w:tab w:val="left" w:pos="-1440"/>
        <w:tab w:val="left" w:pos="-720"/>
        <w:tab w:val="left" w:pos="0"/>
        <w:tab w:val="left" w:pos="373"/>
        <w:tab w:val="left" w:pos="720"/>
      </w:tabs>
      <w:spacing w:after="360"/>
    </w:pPr>
    <w:rPr>
      <w:rFonts w:ascii="Trebuchet MS" w:hAnsi="Trebuchet MS"/>
      <w:sz w:val="32"/>
    </w:rPr>
  </w:style>
  <w:style w:type="character" w:customStyle="1" w:styleId="RapportNrTegn">
    <w:name w:val="RapportNr Tegn"/>
    <w:basedOn w:val="Standardskriftforavsnitt"/>
    <w:link w:val="RapportNr"/>
    <w:rsid w:val="00510A8F"/>
    <w:rPr>
      <w:rFonts w:ascii="Trebuchet MS" w:hAnsi="Trebuchet MS"/>
      <w:sz w:val="32"/>
      <w:lang w:val="nb-NO" w:eastAsia="en-US" w:bidi="ar-SA"/>
    </w:rPr>
  </w:style>
  <w:style w:type="paragraph" w:customStyle="1" w:styleId="SammendragTxt">
    <w:name w:val="SammendragTxt"/>
    <w:basedOn w:val="Normal"/>
    <w:rsid w:val="008A632B"/>
    <w:rPr>
      <w:rFonts w:ascii="Trebuchet MS" w:hAnsi="Trebuchet MS"/>
      <w:sz w:val="20"/>
    </w:rPr>
  </w:style>
  <w:style w:type="paragraph" w:customStyle="1" w:styleId="Etikett">
    <w:name w:val="Etikett"/>
    <w:basedOn w:val="Normal"/>
    <w:rsid w:val="00DF1ADD"/>
    <w:rPr>
      <w:rFonts w:ascii="Trebuchet MS" w:hAnsi="Trebuchet MS"/>
      <w:i/>
      <w:sz w:val="18"/>
    </w:rPr>
  </w:style>
  <w:style w:type="paragraph" w:customStyle="1" w:styleId="Forordinnhold">
    <w:name w:val="Forord/innhold"/>
    <w:basedOn w:val="Overskrift1"/>
    <w:next w:val="Tekst"/>
    <w:rsid w:val="00C8406D"/>
    <w:pPr>
      <w:spacing w:after="240"/>
      <w:outlineLvl w:val="9"/>
    </w:pPr>
    <w:rPr>
      <w:sz w:val="36"/>
    </w:rPr>
  </w:style>
  <w:style w:type="paragraph" w:styleId="INNH1">
    <w:name w:val="toc 1"/>
    <w:basedOn w:val="Normal"/>
    <w:next w:val="Normal"/>
    <w:uiPriority w:val="39"/>
    <w:rsid w:val="00CC1ADC"/>
    <w:pPr>
      <w:tabs>
        <w:tab w:val="right" w:leader="dot" w:pos="9072"/>
      </w:tabs>
    </w:pPr>
    <w:rPr>
      <w:rFonts w:ascii="Trebuchet MS" w:hAnsi="Trebuchet MS"/>
      <w:sz w:val="20"/>
    </w:rPr>
  </w:style>
  <w:style w:type="paragraph" w:customStyle="1" w:styleId="Referanse">
    <w:name w:val="Referanse"/>
    <w:basedOn w:val="Tekst"/>
    <w:rsid w:val="00D85034"/>
    <w:pPr>
      <w:ind w:left="425" w:hanging="425"/>
    </w:pPr>
    <w:rPr>
      <w:sz w:val="22"/>
    </w:rPr>
  </w:style>
  <w:style w:type="paragraph" w:customStyle="1" w:styleId="Vedleggsoversikt">
    <w:name w:val="Vedleggsoversikt"/>
    <w:basedOn w:val="Tekst"/>
    <w:rsid w:val="00E23777"/>
    <w:pPr>
      <w:spacing w:before="60" w:after="60"/>
    </w:pPr>
  </w:style>
  <w:style w:type="paragraph" w:styleId="Topptekst">
    <w:name w:val="header"/>
    <w:basedOn w:val="Normal"/>
    <w:rsid w:val="00EF7A3C"/>
    <w:pPr>
      <w:tabs>
        <w:tab w:val="center" w:pos="4536"/>
        <w:tab w:val="right" w:pos="9072"/>
      </w:tabs>
    </w:pPr>
  </w:style>
  <w:style w:type="paragraph" w:styleId="Bunntekst">
    <w:name w:val="footer"/>
    <w:basedOn w:val="Normal"/>
    <w:rsid w:val="002706BD"/>
    <w:pPr>
      <w:tabs>
        <w:tab w:val="center" w:pos="4536"/>
        <w:tab w:val="right" w:pos="9072"/>
      </w:tabs>
      <w:spacing w:before="40"/>
    </w:pPr>
    <w:rPr>
      <w:rFonts w:ascii="Trebuchet MS" w:hAnsi="Trebuchet MS"/>
      <w:sz w:val="20"/>
    </w:rPr>
  </w:style>
  <w:style w:type="character" w:styleId="Sidetall">
    <w:name w:val="page number"/>
    <w:basedOn w:val="Standardskriftforavsnitt"/>
    <w:rsid w:val="002706BD"/>
  </w:style>
  <w:style w:type="paragraph" w:styleId="INNH2">
    <w:name w:val="toc 2"/>
    <w:basedOn w:val="Normal"/>
    <w:next w:val="Normal"/>
    <w:autoRedefine/>
    <w:uiPriority w:val="39"/>
    <w:rsid w:val="00471380"/>
    <w:pPr>
      <w:tabs>
        <w:tab w:val="left" w:pos="960"/>
        <w:tab w:val="right" w:leader="dot" w:pos="9072"/>
      </w:tabs>
      <w:ind w:left="240"/>
    </w:pPr>
    <w:rPr>
      <w:rFonts w:ascii="Trebuchet MS" w:hAnsi="Trebuchet MS"/>
      <w:sz w:val="20"/>
    </w:rPr>
  </w:style>
  <w:style w:type="paragraph" w:styleId="INNH3">
    <w:name w:val="toc 3"/>
    <w:basedOn w:val="Normal"/>
    <w:next w:val="Normal"/>
    <w:autoRedefine/>
    <w:uiPriority w:val="39"/>
    <w:rsid w:val="00471380"/>
    <w:pPr>
      <w:tabs>
        <w:tab w:val="right" w:leader="dot" w:pos="9072"/>
      </w:tabs>
      <w:ind w:left="480"/>
    </w:pPr>
    <w:rPr>
      <w:rFonts w:ascii="Trebuchet MS" w:hAnsi="Trebuchet MS"/>
      <w:sz w:val="20"/>
    </w:rPr>
  </w:style>
  <w:style w:type="paragraph" w:customStyle="1" w:styleId="Kontor">
    <w:name w:val="Kontor"/>
    <w:basedOn w:val="Normal"/>
    <w:rsid w:val="00734E6E"/>
    <w:pPr>
      <w:framePr w:hSpace="141" w:wrap="around" w:vAnchor="page" w:hAnchor="page" w:x="1452" w:y="365"/>
      <w:tabs>
        <w:tab w:val="left" w:pos="6379"/>
      </w:tabs>
    </w:pPr>
    <w:rPr>
      <w:rFonts w:ascii="Trebuchet MS" w:hAnsi="Trebuchet MS"/>
      <w:sz w:val="18"/>
      <w:szCs w:val="18"/>
    </w:rPr>
  </w:style>
  <w:style w:type="paragraph" w:customStyle="1" w:styleId="KontorFet">
    <w:name w:val="KontorFet"/>
    <w:basedOn w:val="Kontor"/>
    <w:rsid w:val="00734E6E"/>
    <w:pPr>
      <w:framePr w:wrap="around"/>
      <w:tabs>
        <w:tab w:val="left" w:pos="3686"/>
      </w:tabs>
    </w:pPr>
    <w:rPr>
      <w:b/>
      <w:bCs/>
    </w:rPr>
  </w:style>
  <w:style w:type="paragraph" w:styleId="Undertittel">
    <w:name w:val="Subtitle"/>
    <w:basedOn w:val="Normal"/>
    <w:qFormat/>
    <w:rsid w:val="00A126C6"/>
    <w:pPr>
      <w:framePr w:hSpace="141" w:wrap="around" w:vAnchor="page" w:hAnchor="page" w:x="2172" w:y="3065"/>
      <w:tabs>
        <w:tab w:val="left" w:pos="-1440"/>
        <w:tab w:val="left" w:pos="-720"/>
        <w:tab w:val="left" w:pos="0"/>
        <w:tab w:val="left" w:pos="373"/>
        <w:tab w:val="left" w:pos="720"/>
      </w:tabs>
      <w:spacing w:after="600"/>
    </w:pPr>
    <w:rPr>
      <w:rFonts w:ascii="Trebuchet MS" w:hAnsi="Trebuchet MS"/>
      <w:sz w:val="40"/>
      <w:szCs w:val="48"/>
    </w:rPr>
  </w:style>
  <w:style w:type="paragraph" w:customStyle="1" w:styleId="Ansvarlig">
    <w:name w:val="Ansvarlig"/>
    <w:basedOn w:val="Normal"/>
    <w:rsid w:val="00FD48C8"/>
    <w:pPr>
      <w:framePr w:hSpace="141" w:wrap="around" w:vAnchor="page" w:hAnchor="page" w:x="1452" w:y="365"/>
      <w:spacing w:after="480"/>
      <w:jc w:val="center"/>
    </w:pPr>
    <w:rPr>
      <w:rFonts w:ascii="Trebuchet MS" w:hAnsi="Trebuchet MS"/>
      <w:sz w:val="20"/>
    </w:rPr>
  </w:style>
  <w:style w:type="paragraph" w:customStyle="1" w:styleId="Signatur">
    <w:name w:val="Signatur"/>
    <w:basedOn w:val="SammendragTxt"/>
    <w:rsid w:val="00A10064"/>
    <w:pPr>
      <w:framePr w:hSpace="141" w:wrap="around" w:vAnchor="page" w:hAnchor="page" w:x="1452" w:y="365"/>
      <w:jc w:val="center"/>
    </w:pPr>
    <w:rPr>
      <w:b/>
    </w:rPr>
  </w:style>
  <w:style w:type="paragraph" w:customStyle="1" w:styleId="Prosjekttittel">
    <w:name w:val="Prosjekttittel"/>
    <w:basedOn w:val="Normal"/>
    <w:rsid w:val="00417491"/>
    <w:pPr>
      <w:framePr w:hSpace="141" w:wrap="around" w:vAnchor="page" w:hAnchor="page" w:x="2172" w:y="3065"/>
      <w:spacing w:after="600"/>
    </w:pPr>
    <w:rPr>
      <w:rFonts w:ascii="Trebuchet MS" w:hAnsi="Trebuchet MS"/>
      <w:sz w:val="52"/>
      <w:szCs w:val="64"/>
    </w:rPr>
  </w:style>
  <w:style w:type="table" w:styleId="Tabellrutenett">
    <w:name w:val="Table Grid"/>
    <w:basedOn w:val="Vanligtabell"/>
    <w:uiPriority w:val="59"/>
    <w:rsid w:val="00A462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NH4">
    <w:name w:val="toc 4"/>
    <w:basedOn w:val="Normal"/>
    <w:next w:val="Normal"/>
    <w:autoRedefine/>
    <w:semiHidden/>
    <w:rsid w:val="00EE1770"/>
    <w:pPr>
      <w:tabs>
        <w:tab w:val="right" w:leader="dot" w:pos="9072"/>
      </w:tabs>
      <w:ind w:left="720"/>
    </w:pPr>
    <w:rPr>
      <w:rFonts w:ascii="Trebuchet MS" w:hAnsi="Trebuchet MS"/>
      <w:sz w:val="20"/>
    </w:rPr>
  </w:style>
  <w:style w:type="paragraph" w:styleId="INNH5">
    <w:name w:val="toc 5"/>
    <w:basedOn w:val="Normal"/>
    <w:next w:val="Normal"/>
    <w:autoRedefine/>
    <w:semiHidden/>
    <w:rsid w:val="00EE1770"/>
    <w:pPr>
      <w:tabs>
        <w:tab w:val="right" w:leader="dot" w:pos="9072"/>
      </w:tabs>
      <w:ind w:left="960"/>
    </w:pPr>
    <w:rPr>
      <w:rFonts w:ascii="Trebuchet MS" w:hAnsi="Trebuchet MS"/>
      <w:sz w:val="20"/>
    </w:rPr>
  </w:style>
  <w:style w:type="paragraph" w:customStyle="1" w:styleId="Figurtekst">
    <w:name w:val="Figurtekst"/>
    <w:basedOn w:val="Tekst"/>
    <w:rsid w:val="00E52531"/>
    <w:pPr>
      <w:spacing w:after="240"/>
    </w:pPr>
    <w:rPr>
      <w:i/>
    </w:rPr>
  </w:style>
  <w:style w:type="paragraph" w:customStyle="1" w:styleId="Tabelloverskrift">
    <w:name w:val="Tabelloverskrift"/>
    <w:basedOn w:val="Tekst"/>
    <w:rsid w:val="00E52531"/>
    <w:pPr>
      <w:keepNext/>
      <w:keepLines/>
      <w:spacing w:before="240" w:after="0"/>
    </w:pPr>
    <w:rPr>
      <w:i/>
    </w:rPr>
  </w:style>
  <w:style w:type="paragraph" w:customStyle="1" w:styleId="BioforskAdresse">
    <w:name w:val="BioforskAdresse"/>
    <w:basedOn w:val="Normal"/>
    <w:rsid w:val="00E3764B"/>
    <w:pPr>
      <w:framePr w:w="4501" w:h="2120" w:hRule="exact" w:hSpace="57" w:wrap="around" w:vAnchor="page" w:hAnchor="page" w:x="4582" w:y="585"/>
      <w:shd w:val="solid" w:color="FFFFFF" w:fill="FFFFFF"/>
      <w:tabs>
        <w:tab w:val="left" w:pos="851"/>
        <w:tab w:val="left" w:pos="8051"/>
      </w:tabs>
      <w:spacing w:line="0" w:lineRule="atLeast"/>
    </w:pPr>
    <w:rPr>
      <w:rFonts w:ascii="Trebuchet MS" w:hAnsi="Trebuchet MS"/>
      <w:sz w:val="14"/>
      <w:szCs w:val="14"/>
      <w:lang w:eastAsia="nb-NO"/>
    </w:rPr>
  </w:style>
  <w:style w:type="paragraph" w:styleId="Bobletekst">
    <w:name w:val="Balloon Text"/>
    <w:basedOn w:val="Normal"/>
    <w:link w:val="BobletekstTegn"/>
    <w:uiPriority w:val="99"/>
    <w:semiHidden/>
    <w:unhideWhenUsed/>
    <w:rsid w:val="0054732A"/>
    <w:rPr>
      <w:rFonts w:ascii="Tahoma" w:eastAsia="Calibri" w:hAnsi="Tahoma" w:cs="Tahoma"/>
      <w:sz w:val="16"/>
      <w:szCs w:val="16"/>
    </w:rPr>
  </w:style>
  <w:style w:type="character" w:customStyle="1" w:styleId="BobletekstTegn">
    <w:name w:val="Bobletekst Tegn"/>
    <w:basedOn w:val="Standardskriftforavsnitt"/>
    <w:link w:val="Bobletekst"/>
    <w:uiPriority w:val="99"/>
    <w:semiHidden/>
    <w:rsid w:val="0054732A"/>
    <w:rPr>
      <w:rFonts w:ascii="Tahoma" w:eastAsia="Calibri" w:hAnsi="Tahoma" w:cs="Tahoma"/>
      <w:sz w:val="16"/>
      <w:szCs w:val="16"/>
      <w:lang w:eastAsia="en-US"/>
    </w:rPr>
  </w:style>
  <w:style w:type="character" w:styleId="Utheving">
    <w:name w:val="Emphasis"/>
    <w:basedOn w:val="Standardskriftforavsnitt"/>
    <w:uiPriority w:val="20"/>
    <w:qFormat/>
    <w:rsid w:val="00E11C0C"/>
    <w:rPr>
      <w:i/>
      <w:iCs/>
    </w:rPr>
  </w:style>
  <w:style w:type="paragraph" w:customStyle="1" w:styleId="TableContents">
    <w:name w:val="Table Contents"/>
    <w:basedOn w:val="Normal"/>
    <w:rsid w:val="001A76C3"/>
    <w:pPr>
      <w:widowControl w:val="0"/>
      <w:suppressAutoHyphens/>
    </w:pPr>
    <w:rPr>
      <w:rFonts w:ascii="Liberation Serif" w:eastAsia="Droid Sans Fallback" w:hAnsi="Liberation Serif" w:cs="FreeSans"/>
      <w:color w:val="00000A"/>
      <w:szCs w:val="24"/>
      <w:lang w:val="en-GB" w:eastAsia="zh-CN" w:bidi="hi-IN"/>
    </w:rPr>
  </w:style>
  <w:style w:type="paragraph" w:styleId="Rentekst">
    <w:name w:val="Plain Text"/>
    <w:basedOn w:val="Normal"/>
    <w:link w:val="RentekstTegn"/>
    <w:uiPriority w:val="99"/>
    <w:semiHidden/>
    <w:unhideWhenUsed/>
    <w:rsid w:val="00F85E6B"/>
    <w:rPr>
      <w:rFonts w:ascii="Calibri" w:eastAsiaTheme="minorHAnsi" w:hAnsi="Calibri" w:cstheme="minorBidi"/>
      <w:sz w:val="22"/>
      <w:szCs w:val="21"/>
    </w:rPr>
  </w:style>
  <w:style w:type="character" w:customStyle="1" w:styleId="RentekstTegn">
    <w:name w:val="Ren tekst Tegn"/>
    <w:basedOn w:val="Standardskriftforavsnitt"/>
    <w:link w:val="Rentekst"/>
    <w:uiPriority w:val="99"/>
    <w:semiHidden/>
    <w:rsid w:val="00F85E6B"/>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218518">
      <w:bodyDiv w:val="1"/>
      <w:marLeft w:val="0"/>
      <w:marRight w:val="0"/>
      <w:marTop w:val="0"/>
      <w:marBottom w:val="0"/>
      <w:divBdr>
        <w:top w:val="none" w:sz="0" w:space="0" w:color="auto"/>
        <w:left w:val="none" w:sz="0" w:space="0" w:color="auto"/>
        <w:bottom w:val="none" w:sz="0" w:space="0" w:color="auto"/>
        <w:right w:val="none" w:sz="0" w:space="0" w:color="auto"/>
      </w:divBdr>
      <w:divsChild>
        <w:div w:id="1677263966">
          <w:marLeft w:val="446"/>
          <w:marRight w:val="0"/>
          <w:marTop w:val="101"/>
          <w:marBottom w:val="101"/>
          <w:divBdr>
            <w:top w:val="none" w:sz="0" w:space="0" w:color="auto"/>
            <w:left w:val="none" w:sz="0" w:space="0" w:color="auto"/>
            <w:bottom w:val="none" w:sz="0" w:space="0" w:color="auto"/>
            <w:right w:val="none" w:sz="0" w:space="0" w:color="auto"/>
          </w:divBdr>
        </w:div>
      </w:divsChild>
    </w:div>
    <w:div w:id="639959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image" Target="media/image15.jpeg"/><Relationship Id="rId11" Type="http://schemas.openxmlformats.org/officeDocument/2006/relationships/image" Target="media/image2.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5.xml"/><Relationship Id="rId14" Type="http://schemas.openxmlformats.org/officeDocument/2006/relationships/image" Target="media/image5.jpeg"/><Relationship Id="rId22" Type="http://schemas.openxmlformats.org/officeDocument/2006/relationships/image" Target="media/image8.emf"/><Relationship Id="rId27" Type="http://schemas.openxmlformats.org/officeDocument/2006/relationships/image" Target="media/image13.emf"/><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footer" Target="footer1.xml"/><Relationship Id="rId51"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eader" Target="header1.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footer" Target="footer7.xml"/><Relationship Id="rId20" Type="http://schemas.openxmlformats.org/officeDocument/2006/relationships/footer" Target="footer6.xml"/><Relationship Id="rId41" Type="http://schemas.openxmlformats.org/officeDocument/2006/relationships/image" Target="media/image27.pn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1.jpeg"/><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S:\32BMAKRO\Bioforsk%20Rapport\Rapport%201-sidig%20vann.dot"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Rapport 1-sidig vann</Template>
  <TotalTime>1621</TotalTime>
  <Pages>29</Pages>
  <Words>4519</Words>
  <Characters>24857</Characters>
  <Application>Microsoft Office Word</Application>
  <DocSecurity>0</DocSecurity>
  <Lines>207</Lines>
  <Paragraphs>58</Paragraphs>
  <ScaleCrop>false</ScaleCrop>
  <HeadingPairs>
    <vt:vector size="2" baseType="variant">
      <vt:variant>
        <vt:lpstr>Tittel</vt:lpstr>
      </vt:variant>
      <vt:variant>
        <vt:i4>1</vt:i4>
      </vt:variant>
    </vt:vector>
  </HeadingPairs>
  <TitlesOfParts>
    <vt:vector size="1" baseType="lpstr">
      <vt:lpstr>BIOFORSK RAPPORT  nr</vt:lpstr>
    </vt:vector>
  </TitlesOfParts>
  <Company>Jordforsk</Company>
  <LinksUpToDate>false</LinksUpToDate>
  <CharactersWithSpaces>29318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BIOFORSK RAPPORT  nr</dc:title>
  <dc:creator>Atle Hauge</dc:creator>
  <cp:lastModifiedBy>Atle Hauge</cp:lastModifiedBy>
  <cp:revision>29</cp:revision>
  <cp:lastPrinted>2006-03-13T09:34:00Z</cp:lastPrinted>
  <dcterms:created xsi:type="dcterms:W3CDTF">2015-02-09T14:12:00Z</dcterms:created>
  <dcterms:modified xsi:type="dcterms:W3CDTF">2015-06-11T09:17:00Z</dcterms:modified>
</cp:coreProperties>
</file>